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73AFD" w14:textId="77777777" w:rsidR="00BD305A" w:rsidRPr="003132C1" w:rsidRDefault="003132C1" w:rsidP="003B4588">
      <w:pPr>
        <w:spacing w:after="240"/>
        <w:jc w:val="left"/>
        <w:rPr>
          <w:rFonts w:cs="Arial"/>
          <w:b/>
          <w:sz w:val="28"/>
          <w:lang w:val="it-CH"/>
        </w:rPr>
      </w:pPr>
      <w:r w:rsidRPr="00005C94">
        <w:rPr>
          <w:rFonts w:cs="Arial"/>
          <w:b/>
          <w:sz w:val="28"/>
          <w:lang w:val="it-CH"/>
        </w:rPr>
        <w:t>Rilevamento dati</w:t>
      </w:r>
    </w:p>
    <w:p w14:paraId="407EBA67" w14:textId="77777777" w:rsidR="003132C1" w:rsidRPr="00005C94" w:rsidRDefault="003132C1" w:rsidP="00005C94">
      <w:pPr>
        <w:rPr>
          <w:sz w:val="20"/>
          <w:lang w:val="it-CH"/>
        </w:rPr>
      </w:pPr>
      <w:r w:rsidRPr="00005C94">
        <w:rPr>
          <w:sz w:val="20"/>
          <w:lang w:val="it-CH"/>
        </w:rPr>
        <w:t>Incidenti e inconvenienti gravi devono essere annunciati secondo il Manuale dell’Aviazione svizzero (</w:t>
      </w:r>
      <w:proofErr w:type="spellStart"/>
      <w:r w:rsidRPr="00A81F09">
        <w:rPr>
          <w:i/>
          <w:sz w:val="20"/>
          <w:lang w:val="it-CH"/>
        </w:rPr>
        <w:t>Aeronautical</w:t>
      </w:r>
      <w:proofErr w:type="spellEnd"/>
      <w:r w:rsidRPr="00A81F09">
        <w:rPr>
          <w:i/>
          <w:sz w:val="20"/>
          <w:lang w:val="it-CH"/>
        </w:rPr>
        <w:t xml:space="preserve"> Information </w:t>
      </w:r>
      <w:proofErr w:type="spellStart"/>
      <w:r w:rsidRPr="00A81F09">
        <w:rPr>
          <w:i/>
          <w:sz w:val="20"/>
          <w:lang w:val="it-CH"/>
        </w:rPr>
        <w:t>Publication</w:t>
      </w:r>
      <w:proofErr w:type="spellEnd"/>
      <w:r w:rsidRPr="00A81F09">
        <w:rPr>
          <w:sz w:val="20"/>
          <w:lang w:val="it-CH"/>
        </w:rPr>
        <w:t xml:space="preserve"> </w:t>
      </w:r>
      <w:r w:rsidRPr="00005C94">
        <w:rPr>
          <w:sz w:val="20"/>
          <w:lang w:val="it-CH"/>
        </w:rPr>
        <w:t>– AIP) immediatamente dopo l’avvenimento alla centrale d’allarme della guardia aerea svizzera di soccorso</w:t>
      </w:r>
      <w:r>
        <w:rPr>
          <w:sz w:val="20"/>
          <w:lang w:val="it-CH"/>
        </w:rPr>
        <w:t xml:space="preserve"> </w:t>
      </w:r>
      <w:r w:rsidRPr="00005C94">
        <w:rPr>
          <w:sz w:val="20"/>
          <w:lang w:val="it-CH"/>
        </w:rPr>
        <w:t>(</w:t>
      </w:r>
      <w:r w:rsidRPr="00005C94">
        <w:rPr>
          <w:b/>
          <w:sz w:val="20"/>
          <w:lang w:val="it-CH"/>
        </w:rPr>
        <w:t xml:space="preserve">REGA, </w:t>
      </w:r>
      <w:r>
        <w:rPr>
          <w:b/>
          <w:sz w:val="20"/>
          <w:lang w:val="it-CH"/>
        </w:rPr>
        <w:t>numero di telefono</w:t>
      </w:r>
      <w:r w:rsidRPr="00005C94">
        <w:rPr>
          <w:b/>
          <w:sz w:val="20"/>
          <w:lang w:val="it-CH"/>
        </w:rPr>
        <w:t xml:space="preserve"> 1414</w:t>
      </w:r>
      <w:r w:rsidRPr="00005C94">
        <w:rPr>
          <w:sz w:val="20"/>
          <w:lang w:val="it-CH"/>
        </w:rPr>
        <w:t>)</w:t>
      </w:r>
      <w:r>
        <w:rPr>
          <w:sz w:val="20"/>
          <w:lang w:val="it-CH"/>
        </w:rPr>
        <w:t xml:space="preserve"> la quale opera in qualità di centrale di smistamento per conto del SISI.</w:t>
      </w:r>
      <w:r w:rsidRPr="00005C94">
        <w:rPr>
          <w:sz w:val="20"/>
          <w:lang w:val="it-CH"/>
        </w:rPr>
        <w:t xml:space="preserve"> </w:t>
      </w:r>
    </w:p>
    <w:p w14:paraId="58C1C7A0" w14:textId="77777777" w:rsidR="003132C1" w:rsidRPr="00005C94" w:rsidRDefault="003132C1" w:rsidP="003132C1">
      <w:pPr>
        <w:rPr>
          <w:sz w:val="20"/>
          <w:lang w:val="it-CH"/>
        </w:rPr>
      </w:pPr>
      <w:r w:rsidRPr="00005C94">
        <w:rPr>
          <w:sz w:val="20"/>
          <w:lang w:val="it-CH"/>
        </w:rPr>
        <w:t xml:space="preserve">A complemento dell’annuncio, preghiamo di compilare i campi in giallo e di inviare il documento assieme ad una copia della sua </w:t>
      </w:r>
      <w:r w:rsidRPr="00005C94">
        <w:rPr>
          <w:b/>
          <w:sz w:val="20"/>
          <w:lang w:val="it-CH"/>
        </w:rPr>
        <w:t>licenza di volo</w:t>
      </w:r>
      <w:r w:rsidRPr="00005C94">
        <w:rPr>
          <w:sz w:val="20"/>
          <w:lang w:val="it-CH"/>
        </w:rPr>
        <w:t xml:space="preserve"> e del suo </w:t>
      </w:r>
      <w:r w:rsidRPr="00005C94">
        <w:rPr>
          <w:b/>
          <w:sz w:val="20"/>
          <w:lang w:val="it-CH"/>
        </w:rPr>
        <w:t>certificato medico di idoneità</w:t>
      </w:r>
      <w:r>
        <w:rPr>
          <w:sz w:val="20"/>
          <w:lang w:val="it-CH"/>
        </w:rPr>
        <w:t xml:space="preserve"> </w:t>
      </w:r>
      <w:r w:rsidRPr="00005C94">
        <w:rPr>
          <w:b/>
          <w:sz w:val="20"/>
          <w:lang w:val="it-CH"/>
        </w:rPr>
        <w:t>al volo</w:t>
      </w:r>
      <w:r>
        <w:rPr>
          <w:b/>
          <w:sz w:val="20"/>
          <w:lang w:val="it-CH"/>
        </w:rPr>
        <w:t xml:space="preserve"> (</w:t>
      </w:r>
      <w:proofErr w:type="spellStart"/>
      <w:r w:rsidRPr="00A81F09">
        <w:rPr>
          <w:b/>
          <w:i/>
          <w:sz w:val="20"/>
          <w:lang w:val="it-CH"/>
        </w:rPr>
        <w:t>medical</w:t>
      </w:r>
      <w:proofErr w:type="spellEnd"/>
      <w:r>
        <w:rPr>
          <w:b/>
          <w:sz w:val="20"/>
          <w:lang w:val="it-CH"/>
        </w:rPr>
        <w:t>)</w:t>
      </w:r>
      <w:r>
        <w:rPr>
          <w:sz w:val="20"/>
          <w:lang w:val="it-CH"/>
        </w:rPr>
        <w:t xml:space="preserve"> all’indirizzo di posta elettronica a </w:t>
      </w:r>
      <w:hyperlink r:id="rId8" w:history="1">
        <w:r w:rsidRPr="00005C94">
          <w:rPr>
            <w:rStyle w:val="Hyperlink"/>
            <w:sz w:val="20"/>
            <w:lang w:val="it-CH"/>
          </w:rPr>
          <w:t>info-av@sust.admin.ch</w:t>
        </w:r>
      </w:hyperlink>
      <w:r w:rsidRPr="00005C94">
        <w:rPr>
          <w:sz w:val="20"/>
          <w:lang w:val="it-CH"/>
        </w:rPr>
        <w:t>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"/>
        <w:gridCol w:w="1133"/>
        <w:gridCol w:w="711"/>
        <w:gridCol w:w="564"/>
        <w:gridCol w:w="427"/>
        <w:gridCol w:w="849"/>
        <w:gridCol w:w="1276"/>
        <w:gridCol w:w="188"/>
        <w:gridCol w:w="948"/>
        <w:gridCol w:w="689"/>
        <w:gridCol w:w="445"/>
        <w:gridCol w:w="281"/>
        <w:gridCol w:w="1137"/>
      </w:tblGrid>
      <w:tr w:rsidR="008523C9" w:rsidRPr="009B6BB8" w14:paraId="067372E8" w14:textId="77777777" w:rsidTr="000F5485">
        <w:tc>
          <w:tcPr>
            <w:tcW w:w="2268" w:type="dxa"/>
            <w:gridSpan w:val="3"/>
            <w:tcMar>
              <w:left w:w="0" w:type="dxa"/>
              <w:right w:w="0" w:type="dxa"/>
            </w:tcMar>
          </w:tcPr>
          <w:p w14:paraId="1D142689" w14:textId="77777777" w:rsidR="008523C9" w:rsidRPr="009B6BB8" w:rsidRDefault="008523C9" w:rsidP="000F5485">
            <w:pPr>
              <w:rPr>
                <w:rFonts w:cs="Arial"/>
                <w:b/>
                <w:lang w:val="it-CH"/>
              </w:rPr>
            </w:pPr>
            <w:r w:rsidRPr="009B6BB8">
              <w:rPr>
                <w:rFonts w:cs="Arial"/>
                <w:b/>
                <w:lang w:val="it-CH"/>
              </w:rPr>
              <w:t>Aeromobile</w:t>
            </w:r>
          </w:p>
        </w:tc>
        <w:bookmarkStart w:id="0" w:name="LfzMuster"/>
        <w:tc>
          <w:tcPr>
            <w:tcW w:w="3304" w:type="dxa"/>
            <w:gridSpan w:val="5"/>
          </w:tcPr>
          <w:p w14:paraId="29170E58" w14:textId="77777777" w:rsidR="008523C9" w:rsidRPr="009B6BB8" w:rsidRDefault="00000000" w:rsidP="000F5485">
            <w:pPr>
              <w:rPr>
                <w:rFonts w:cs="Arial"/>
                <w:lang w:val="it-CH"/>
              </w:rPr>
            </w:pPr>
            <w:sdt>
              <w:sdtPr>
                <w:rPr>
                  <w:rFonts w:cs="Arial"/>
                  <w:szCs w:val="48"/>
                  <w:lang w:val="it-CH"/>
                </w:rPr>
                <w:alias w:val="LfzMuster"/>
                <w:tag w:val="LfzMuster"/>
                <w:id w:val="1885830518"/>
                <w:placeholder>
                  <w:docPart w:val="20BD850B2E0C438E86E5DFA492C05E3F"/>
                </w:placeholder>
                <w:showingPlcHdr/>
                <w:text/>
              </w:sdtPr>
              <w:sdtContent>
                <w:r w:rsidR="008523C9" w:rsidRPr="009B6BB8">
                  <w:rPr>
                    <w:rStyle w:val="Platzhaltertext"/>
                    <w:szCs w:val="48"/>
                    <w:highlight w:val="yellow"/>
                    <w:lang w:val="it-CH"/>
                  </w:rPr>
                  <w:t>[</w:t>
                </w:r>
                <w:r w:rsidR="008523C9" w:rsidRPr="002B3D1C">
                  <w:rPr>
                    <w:rStyle w:val="Platzhaltertext"/>
                    <w:szCs w:val="48"/>
                    <w:highlight w:val="yellow"/>
                    <w:lang w:val="it-CH"/>
                  </w:rPr>
                  <w:t>tip</w:t>
                </w:r>
                <w:r w:rsidR="008523C9">
                  <w:rPr>
                    <w:rStyle w:val="Platzhaltertext"/>
                    <w:szCs w:val="48"/>
                    <w:highlight w:val="yellow"/>
                    <w:lang w:val="it-CH"/>
                  </w:rPr>
                  <w:t>o</w:t>
                </w:r>
                <w:r w:rsidR="008523C9" w:rsidRPr="002B3D1C">
                  <w:rPr>
                    <w:rStyle w:val="Platzhaltertext"/>
                    <w:szCs w:val="48"/>
                    <w:highlight w:val="yellow"/>
                    <w:lang w:val="it-CH"/>
                  </w:rPr>
                  <w:t xml:space="preserve"> di aeromobil</w:t>
                </w:r>
                <w:r w:rsidR="008523C9">
                  <w:rPr>
                    <w:rStyle w:val="Platzhaltertext"/>
                    <w:szCs w:val="48"/>
                    <w:highlight w:val="yellow"/>
                    <w:lang w:val="it-CH"/>
                  </w:rPr>
                  <w:t>e</w:t>
                </w:r>
                <w:r w:rsidR="008523C9" w:rsidRPr="009B6BB8">
                  <w:rPr>
                    <w:rStyle w:val="Platzhaltertext"/>
                    <w:szCs w:val="48"/>
                    <w:highlight w:val="yellow"/>
                    <w:lang w:val="it-CH"/>
                  </w:rPr>
                  <w:t>]</w:t>
                </w:r>
              </w:sdtContent>
            </w:sdt>
            <w:bookmarkEnd w:id="0"/>
          </w:p>
        </w:tc>
        <w:bookmarkStart w:id="1" w:name="LfzEintragungszeichen"/>
        <w:tc>
          <w:tcPr>
            <w:tcW w:w="3500" w:type="dxa"/>
            <w:gridSpan w:val="5"/>
          </w:tcPr>
          <w:p w14:paraId="748DFEC3" w14:textId="77777777" w:rsidR="008523C9" w:rsidRPr="009B6BB8" w:rsidRDefault="00000000" w:rsidP="000F5485">
            <w:pPr>
              <w:rPr>
                <w:rFonts w:cs="Arial"/>
                <w:lang w:val="it-CH"/>
              </w:rPr>
            </w:pPr>
            <w:sdt>
              <w:sdtPr>
                <w:rPr>
                  <w:rFonts w:cs="Arial"/>
                  <w:lang w:val="it-CH"/>
                </w:rPr>
                <w:alias w:val="LfzEintragungszeichen"/>
                <w:tag w:val="LfzEintragungszeichen"/>
                <w:id w:val="-1247407794"/>
                <w:placeholder>
                  <w:docPart w:val="0894197B7BAE444296310F9602E61558"/>
                </w:placeholder>
                <w:showingPlcHdr/>
                <w:text/>
              </w:sdtPr>
              <w:sdtContent>
                <w:r w:rsidR="008523C9" w:rsidRPr="009B6BB8">
                  <w:rPr>
                    <w:rStyle w:val="Platzhaltertext"/>
                    <w:szCs w:val="48"/>
                    <w:highlight w:val="yellow"/>
                    <w:lang w:val="it-CH"/>
                  </w:rPr>
                  <w:t>[</w:t>
                </w:r>
                <w:r w:rsidR="008523C9">
                  <w:rPr>
                    <w:rStyle w:val="Platzhaltertext"/>
                    <w:szCs w:val="48"/>
                    <w:highlight w:val="yellow"/>
                    <w:lang w:val="it-CH"/>
                  </w:rPr>
                  <w:t>i</w:t>
                </w:r>
                <w:r w:rsidR="008523C9" w:rsidRPr="002B3D1C">
                  <w:rPr>
                    <w:rStyle w:val="Platzhaltertext"/>
                    <w:szCs w:val="48"/>
                    <w:highlight w:val="yellow"/>
                    <w:lang w:val="it-CH"/>
                  </w:rPr>
                  <w:t>mmatricolazione</w:t>
                </w:r>
                <w:r w:rsidR="008523C9" w:rsidRPr="009B6BB8">
                  <w:rPr>
                    <w:rStyle w:val="Platzhaltertext"/>
                    <w:szCs w:val="48"/>
                    <w:highlight w:val="yellow"/>
                    <w:lang w:val="it-CH"/>
                  </w:rPr>
                  <w:t>]</w:t>
                </w:r>
              </w:sdtContent>
            </w:sdt>
            <w:bookmarkEnd w:id="1"/>
          </w:p>
        </w:tc>
      </w:tr>
      <w:tr w:rsidR="008523C9" w:rsidRPr="009B6BB8" w14:paraId="43BBF7DC" w14:textId="77777777" w:rsidTr="000F5485">
        <w:tc>
          <w:tcPr>
            <w:tcW w:w="2268" w:type="dxa"/>
            <w:gridSpan w:val="3"/>
            <w:tcMar>
              <w:left w:w="0" w:type="dxa"/>
              <w:right w:w="0" w:type="dxa"/>
            </w:tcMar>
          </w:tcPr>
          <w:p w14:paraId="160BEFB2" w14:textId="77777777" w:rsidR="008523C9" w:rsidRPr="009B6BB8" w:rsidRDefault="008523C9" w:rsidP="000F5485">
            <w:pPr>
              <w:rPr>
                <w:rFonts w:cs="Arial"/>
                <w:b/>
                <w:lang w:val="it-CH"/>
              </w:rPr>
            </w:pPr>
            <w:r w:rsidRPr="009B6BB8">
              <w:rPr>
                <w:rFonts w:cs="Arial"/>
                <w:b/>
                <w:lang w:val="it-CH"/>
              </w:rPr>
              <w:t>Esercente</w:t>
            </w:r>
          </w:p>
        </w:tc>
        <w:tc>
          <w:tcPr>
            <w:tcW w:w="6804" w:type="dxa"/>
            <w:gridSpan w:val="10"/>
          </w:tcPr>
          <w:p w14:paraId="62F74918" w14:textId="77777777" w:rsidR="008523C9" w:rsidRPr="009B6BB8" w:rsidRDefault="00000000" w:rsidP="000F5485">
            <w:pPr>
              <w:rPr>
                <w:rFonts w:cs="Arial"/>
                <w:lang w:val="it-CH"/>
              </w:rPr>
            </w:pPr>
            <w:sdt>
              <w:sdtPr>
                <w:rPr>
                  <w:rFonts w:cs="Arial"/>
                  <w:lang w:val="it-CH"/>
                </w:rPr>
                <w:alias w:val="LfzHalter"/>
                <w:tag w:val="LfzHalter"/>
                <w:id w:val="1129357109"/>
                <w:placeholder>
                  <w:docPart w:val="83987B42FAAC476282E11B3BA67799F3"/>
                </w:placeholder>
                <w:showingPlcHdr/>
                <w:text/>
              </w:sdtPr>
              <w:sdtContent>
                <w:r w:rsidR="008523C9" w:rsidRPr="009B6BB8">
                  <w:rPr>
                    <w:rStyle w:val="Platzhaltertext"/>
                    <w:szCs w:val="48"/>
                    <w:highlight w:val="yellow"/>
                    <w:lang w:val="it-CH"/>
                  </w:rPr>
                  <w:t>[</w:t>
                </w:r>
                <w:r w:rsidR="008523C9" w:rsidRPr="002B3D1C">
                  <w:rPr>
                    <w:rStyle w:val="Platzhaltertext"/>
                    <w:szCs w:val="48"/>
                    <w:highlight w:val="yellow"/>
                    <w:lang w:val="it-CH"/>
                  </w:rPr>
                  <w:t>esercente</w:t>
                </w:r>
                <w:r w:rsidR="008523C9" w:rsidRPr="009B6BB8">
                  <w:rPr>
                    <w:rStyle w:val="Platzhaltertext"/>
                    <w:szCs w:val="48"/>
                    <w:highlight w:val="yellow"/>
                    <w:lang w:val="it-CH"/>
                  </w:rPr>
                  <w:t>]</w:t>
                </w:r>
              </w:sdtContent>
            </w:sdt>
          </w:p>
        </w:tc>
      </w:tr>
      <w:tr w:rsidR="008523C9" w:rsidRPr="009B6BB8" w14:paraId="4E4F0A34" w14:textId="77777777" w:rsidTr="000F5485">
        <w:tc>
          <w:tcPr>
            <w:tcW w:w="2268" w:type="dxa"/>
            <w:gridSpan w:val="3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D207A1B" w14:textId="77777777" w:rsidR="008523C9" w:rsidRPr="009B6BB8" w:rsidRDefault="008523C9" w:rsidP="000F5485">
            <w:pPr>
              <w:rPr>
                <w:rFonts w:cs="Arial"/>
                <w:b/>
                <w:lang w:val="it-CH"/>
              </w:rPr>
            </w:pPr>
            <w:r w:rsidRPr="009B6BB8">
              <w:rPr>
                <w:rFonts w:cs="Arial"/>
                <w:b/>
                <w:lang w:val="it-CH"/>
              </w:rPr>
              <w:t>Proprietario</w:t>
            </w:r>
          </w:p>
        </w:tc>
        <w:tc>
          <w:tcPr>
            <w:tcW w:w="6804" w:type="dxa"/>
            <w:gridSpan w:val="10"/>
            <w:tcBorders>
              <w:bottom w:val="single" w:sz="4" w:space="0" w:color="auto"/>
            </w:tcBorders>
          </w:tcPr>
          <w:p w14:paraId="01F926B8" w14:textId="77777777" w:rsidR="008523C9" w:rsidRPr="009B6BB8" w:rsidRDefault="00000000" w:rsidP="000F5485">
            <w:pPr>
              <w:rPr>
                <w:rFonts w:cs="Arial"/>
                <w:lang w:val="it-CH"/>
              </w:rPr>
            </w:pPr>
            <w:sdt>
              <w:sdtPr>
                <w:rPr>
                  <w:rFonts w:cs="Arial"/>
                  <w:lang w:val="it-CH"/>
                </w:rPr>
                <w:alias w:val="LfzEigentümer"/>
                <w:tag w:val="LfzEigentümer"/>
                <w:id w:val="372127785"/>
                <w:placeholder>
                  <w:docPart w:val="B2C51149014A42E081CB109C56A5952A"/>
                </w:placeholder>
                <w:showingPlcHdr/>
                <w:text/>
              </w:sdtPr>
              <w:sdtContent>
                <w:r w:rsidR="008523C9">
                  <w:rPr>
                    <w:rStyle w:val="Platzhaltertext"/>
                    <w:szCs w:val="48"/>
                    <w:highlight w:val="yellow"/>
                    <w:lang w:val="it-CH"/>
                  </w:rPr>
                  <w:t>[</w:t>
                </w:r>
                <w:r w:rsidR="008523C9" w:rsidRPr="002B3D1C">
                  <w:rPr>
                    <w:rStyle w:val="Platzhaltertext"/>
                    <w:szCs w:val="48"/>
                    <w:highlight w:val="yellow"/>
                    <w:lang w:val="it-CH"/>
                  </w:rPr>
                  <w:t>proprietario</w:t>
                </w:r>
                <w:r w:rsidR="008523C9" w:rsidRPr="009B6BB8">
                  <w:rPr>
                    <w:rStyle w:val="Platzhaltertext"/>
                    <w:szCs w:val="48"/>
                    <w:highlight w:val="yellow"/>
                    <w:lang w:val="it-CH"/>
                  </w:rPr>
                  <w:t>]</w:t>
                </w:r>
              </w:sdtContent>
            </w:sdt>
          </w:p>
        </w:tc>
      </w:tr>
      <w:tr w:rsidR="008523C9" w:rsidRPr="00A81F09" w14:paraId="0362DE21" w14:textId="77777777" w:rsidTr="000F5485">
        <w:tc>
          <w:tcPr>
            <w:tcW w:w="2268" w:type="dxa"/>
            <w:gridSpan w:val="3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94750EC" w14:textId="77777777" w:rsidR="008523C9" w:rsidRPr="009B6BB8" w:rsidRDefault="008523C9" w:rsidP="000F5485">
            <w:pPr>
              <w:rPr>
                <w:rFonts w:cs="Arial"/>
                <w:b/>
                <w:lang w:val="it-CH"/>
              </w:rPr>
            </w:pPr>
            <w:r w:rsidRPr="009B6BB8">
              <w:rPr>
                <w:rFonts w:cs="Arial"/>
                <w:b/>
                <w:lang w:val="it-CH"/>
              </w:rPr>
              <w:t>Pilota</w:t>
            </w:r>
          </w:p>
        </w:tc>
        <w:tc>
          <w:tcPr>
            <w:tcW w:w="6804" w:type="dxa"/>
            <w:gridSpan w:val="10"/>
            <w:tcBorders>
              <w:top w:val="single" w:sz="4" w:space="0" w:color="auto"/>
            </w:tcBorders>
          </w:tcPr>
          <w:p w14:paraId="4FF84B05" w14:textId="77777777" w:rsidR="008523C9" w:rsidRPr="004C1D75" w:rsidRDefault="004C1D75" w:rsidP="004C1D75">
            <w:pPr>
              <w:rPr>
                <w:rFonts w:cs="Arial"/>
                <w:lang w:val="it-CH"/>
              </w:rPr>
            </w:pPr>
            <w:r w:rsidRPr="004C1D75">
              <w:rPr>
                <w:rFonts w:cs="Arial"/>
                <w:highlight w:val="yellow"/>
                <w:lang w:val="it-CH"/>
              </w:rPr>
              <w:t>nome</w:t>
            </w:r>
            <w:r w:rsidRPr="004C1D75">
              <w:rPr>
                <w:rFonts w:cs="Arial"/>
                <w:lang w:val="it-CH"/>
              </w:rPr>
              <w:t xml:space="preserve">, </w:t>
            </w:r>
            <w:r w:rsidRPr="004C1D75">
              <w:rPr>
                <w:rFonts w:cs="Arial"/>
                <w:highlight w:val="yellow"/>
                <w:lang w:val="it-CH"/>
              </w:rPr>
              <w:t>cognome</w:t>
            </w:r>
            <w:r w:rsidRPr="004C1D75">
              <w:rPr>
                <w:rFonts w:cs="Arial"/>
                <w:lang w:val="it-CH"/>
              </w:rPr>
              <w:t xml:space="preserve">, </w:t>
            </w:r>
            <w:r w:rsidRPr="004C1D75">
              <w:rPr>
                <w:rFonts w:cs="Arial"/>
                <w:highlight w:val="yellow"/>
                <w:lang w:val="it-CH"/>
              </w:rPr>
              <w:t>indirizzo</w:t>
            </w:r>
            <w:r w:rsidRPr="004C1D75">
              <w:rPr>
                <w:rFonts w:cs="Arial"/>
                <w:lang w:val="it-CH"/>
              </w:rPr>
              <w:t xml:space="preserve">, </w:t>
            </w:r>
            <w:r w:rsidRPr="004C1D75">
              <w:rPr>
                <w:rFonts w:cs="Arial"/>
                <w:highlight w:val="yellow"/>
                <w:lang w:val="it-CH"/>
              </w:rPr>
              <w:t>numero di telefono</w:t>
            </w:r>
            <w:r w:rsidRPr="004C1D75">
              <w:rPr>
                <w:rFonts w:cs="Arial"/>
                <w:lang w:val="it-CH"/>
              </w:rPr>
              <w:t xml:space="preserve">, </w:t>
            </w:r>
            <w:r w:rsidRPr="004C1D75">
              <w:rPr>
                <w:rFonts w:cs="Arial"/>
                <w:highlight w:val="yellow"/>
                <w:lang w:val="it-CH"/>
              </w:rPr>
              <w:t>indirizzo e-mail</w:t>
            </w:r>
            <w:r w:rsidRPr="004C1D75">
              <w:rPr>
                <w:rFonts w:cs="Arial"/>
                <w:lang w:val="it-CH"/>
              </w:rPr>
              <w:t xml:space="preserve"> </w:t>
            </w:r>
          </w:p>
        </w:tc>
      </w:tr>
      <w:tr w:rsidR="008523C9" w:rsidRPr="00A81F09" w14:paraId="039995B1" w14:textId="77777777" w:rsidTr="000F5485">
        <w:tc>
          <w:tcPr>
            <w:tcW w:w="2268" w:type="dxa"/>
            <w:gridSpan w:val="3"/>
            <w:tcMar>
              <w:left w:w="0" w:type="dxa"/>
              <w:right w:w="0" w:type="dxa"/>
            </w:tcMar>
          </w:tcPr>
          <w:p w14:paraId="02F04D44" w14:textId="77777777" w:rsidR="008523C9" w:rsidRPr="009B6BB8" w:rsidRDefault="008523C9" w:rsidP="000F5485">
            <w:pPr>
              <w:rPr>
                <w:rFonts w:cs="Arial"/>
                <w:b/>
                <w:lang w:val="it-CH"/>
              </w:rPr>
            </w:pPr>
            <w:r w:rsidRPr="009B6BB8">
              <w:rPr>
                <w:rFonts w:cs="Arial"/>
                <w:b/>
                <w:lang w:val="it-CH"/>
              </w:rPr>
              <w:t>Licenza</w:t>
            </w:r>
          </w:p>
        </w:tc>
        <w:tc>
          <w:tcPr>
            <w:tcW w:w="6804" w:type="dxa"/>
            <w:gridSpan w:val="10"/>
          </w:tcPr>
          <w:p w14:paraId="57D0E2CC" w14:textId="77777777" w:rsidR="008523C9" w:rsidRPr="009B6BB8" w:rsidRDefault="00000000" w:rsidP="000F5485">
            <w:pPr>
              <w:rPr>
                <w:lang w:val="it-CH"/>
              </w:rPr>
            </w:pPr>
            <w:sdt>
              <w:sdtPr>
                <w:rPr>
                  <w:rFonts w:cs="Arial"/>
                  <w:lang w:val="it-CH"/>
                </w:rPr>
                <w:alias w:val="Lizenz"/>
                <w:tag w:val="Lizenz"/>
                <w:id w:val="-310408020"/>
                <w:placeholder>
                  <w:docPart w:val="9C5F358C739542599A14E92AA06B9171"/>
                </w:placeholder>
                <w:showingPlcHdr/>
                <w:text/>
              </w:sdtPr>
              <w:sdtContent>
                <w:r w:rsidR="008523C9" w:rsidRPr="009B6BB8">
                  <w:rPr>
                    <w:rStyle w:val="Platzhaltertext"/>
                    <w:szCs w:val="48"/>
                    <w:highlight w:val="yellow"/>
                    <w:lang w:val="it-CH"/>
                  </w:rPr>
                  <w:t>[</w:t>
                </w:r>
                <w:r w:rsidR="008523C9" w:rsidRPr="002B3D1C">
                  <w:rPr>
                    <w:rStyle w:val="Platzhaltertext"/>
                    <w:szCs w:val="48"/>
                    <w:highlight w:val="yellow"/>
                    <w:lang w:val="it-CH"/>
                  </w:rPr>
                  <w:t>licenza secondo le linee guida con l'espositore</w:t>
                </w:r>
                <w:r w:rsidR="008523C9" w:rsidRPr="009B6BB8">
                  <w:rPr>
                    <w:rStyle w:val="Platzhaltertext"/>
                    <w:szCs w:val="48"/>
                    <w:highlight w:val="yellow"/>
                    <w:lang w:val="it-CH"/>
                  </w:rPr>
                  <w:t>]</w:t>
                </w:r>
              </w:sdtContent>
            </w:sdt>
          </w:p>
        </w:tc>
      </w:tr>
      <w:tr w:rsidR="008523C9" w:rsidRPr="009B6BB8" w14:paraId="478D69B0" w14:textId="77777777" w:rsidTr="000F5485">
        <w:tc>
          <w:tcPr>
            <w:tcW w:w="1557" w:type="dxa"/>
            <w:gridSpan w:val="2"/>
            <w:tcMar>
              <w:left w:w="0" w:type="dxa"/>
              <w:right w:w="0" w:type="dxa"/>
            </w:tcMar>
          </w:tcPr>
          <w:p w14:paraId="361048CB" w14:textId="77777777" w:rsidR="008523C9" w:rsidRPr="009B6BB8" w:rsidRDefault="008523C9" w:rsidP="000F5485">
            <w:pPr>
              <w:rPr>
                <w:rFonts w:cs="Arial"/>
                <w:b/>
                <w:lang w:val="it-CH"/>
              </w:rPr>
            </w:pPr>
            <w:r w:rsidRPr="009B6BB8">
              <w:rPr>
                <w:rFonts w:cs="Arial"/>
                <w:b/>
                <w:lang w:val="it-CH"/>
              </w:rPr>
              <w:t>Ore di volo</w:t>
            </w:r>
          </w:p>
        </w:tc>
        <w:tc>
          <w:tcPr>
            <w:tcW w:w="2551" w:type="dxa"/>
            <w:gridSpan w:val="4"/>
            <w:vAlign w:val="bottom"/>
          </w:tcPr>
          <w:p w14:paraId="29C57501" w14:textId="77777777" w:rsidR="008523C9" w:rsidRPr="009B6BB8" w:rsidRDefault="008523C9" w:rsidP="000F5485">
            <w:pPr>
              <w:jc w:val="right"/>
              <w:rPr>
                <w:rFonts w:cs="Arial"/>
                <w:b/>
                <w:sz w:val="18"/>
                <w:szCs w:val="18"/>
                <w:lang w:val="it-CH"/>
              </w:rPr>
            </w:pPr>
            <w:r w:rsidRPr="009B6BB8">
              <w:rPr>
                <w:rFonts w:cs="Arial"/>
                <w:b/>
                <w:sz w:val="18"/>
                <w:szCs w:val="18"/>
                <w:lang w:val="it-CH"/>
              </w:rPr>
              <w:t>totale</w:t>
            </w:r>
          </w:p>
        </w:tc>
        <w:tc>
          <w:tcPr>
            <w:tcW w:w="1276" w:type="dxa"/>
            <w:vAlign w:val="bottom"/>
          </w:tcPr>
          <w:p w14:paraId="1726785D" w14:textId="77777777" w:rsidR="008523C9" w:rsidRPr="009B6BB8" w:rsidRDefault="00000000" w:rsidP="000F5485">
            <w:pPr>
              <w:jc w:val="right"/>
              <w:rPr>
                <w:rFonts w:cs="Arial"/>
                <w:sz w:val="18"/>
                <w:szCs w:val="18"/>
                <w:lang w:val="it-CH"/>
              </w:rPr>
            </w:pPr>
            <w:sdt>
              <w:sdtPr>
                <w:rPr>
                  <w:rFonts w:cs="Arial"/>
                  <w:sz w:val="18"/>
                  <w:lang w:val="it-CH"/>
                </w:rPr>
                <w:alias w:val="FStunden"/>
                <w:tag w:val="FStunden"/>
                <w:id w:val="-280889826"/>
                <w:placeholder>
                  <w:docPart w:val="EED347191F5C4BEBBEA7DAD8D0BC6A40"/>
                </w:placeholder>
                <w:showingPlcHdr/>
                <w:text/>
              </w:sdtPr>
              <w:sdtContent>
                <w:r w:rsidR="008523C9" w:rsidRPr="009B6BB8">
                  <w:rPr>
                    <w:rStyle w:val="Platzhaltertext"/>
                    <w:sz w:val="18"/>
                    <w:szCs w:val="48"/>
                    <w:highlight w:val="yellow"/>
                    <w:lang w:val="it-CH"/>
                  </w:rPr>
                  <w:t>[hhh:mm]</w:t>
                </w:r>
              </w:sdtContent>
            </w:sdt>
            <w:r w:rsidR="008523C9" w:rsidRPr="009B6BB8">
              <w:rPr>
                <w:sz w:val="18"/>
                <w:szCs w:val="18"/>
                <w:lang w:val="it-CH"/>
              </w:rPr>
              <w:t xml:space="preserve"> h</w:t>
            </w:r>
          </w:p>
        </w:tc>
        <w:tc>
          <w:tcPr>
            <w:tcW w:w="2551" w:type="dxa"/>
            <w:gridSpan w:val="5"/>
            <w:vAlign w:val="bottom"/>
          </w:tcPr>
          <w:p w14:paraId="39E448D3" w14:textId="77777777" w:rsidR="008523C9" w:rsidRPr="009B6BB8" w:rsidRDefault="008523C9" w:rsidP="000F5485">
            <w:pPr>
              <w:jc w:val="right"/>
              <w:rPr>
                <w:rFonts w:cs="Arial"/>
                <w:b/>
                <w:sz w:val="18"/>
                <w:szCs w:val="18"/>
                <w:lang w:val="it-CH"/>
              </w:rPr>
            </w:pPr>
            <w:r w:rsidRPr="009B6BB8">
              <w:rPr>
                <w:rFonts w:cs="Arial"/>
                <w:b/>
                <w:sz w:val="18"/>
                <w:szCs w:val="18"/>
                <w:lang w:val="it-CH"/>
              </w:rPr>
              <w:t>durante gli ultimi 90 giorni</w:t>
            </w:r>
          </w:p>
        </w:tc>
        <w:tc>
          <w:tcPr>
            <w:tcW w:w="1137" w:type="dxa"/>
            <w:vAlign w:val="bottom"/>
          </w:tcPr>
          <w:p w14:paraId="05CA939C" w14:textId="77777777" w:rsidR="008523C9" w:rsidRPr="009B6BB8" w:rsidRDefault="00000000" w:rsidP="000F5485">
            <w:pPr>
              <w:jc w:val="right"/>
              <w:rPr>
                <w:rFonts w:cs="Arial"/>
                <w:sz w:val="18"/>
                <w:szCs w:val="18"/>
                <w:lang w:val="it-CH"/>
              </w:rPr>
            </w:pPr>
            <w:sdt>
              <w:sdtPr>
                <w:rPr>
                  <w:rFonts w:cs="Arial"/>
                  <w:sz w:val="18"/>
                  <w:lang w:val="it-CH"/>
                </w:rPr>
                <w:alias w:val="FStunden"/>
                <w:tag w:val="FStunden"/>
                <w:id w:val="2058119723"/>
                <w:placeholder>
                  <w:docPart w:val="FB7E365E4D024C7B849A46A5AD32EE3E"/>
                </w:placeholder>
                <w:showingPlcHdr/>
                <w:text/>
              </w:sdtPr>
              <w:sdtContent>
                <w:r w:rsidR="008523C9" w:rsidRPr="009B6BB8">
                  <w:rPr>
                    <w:rStyle w:val="Platzhaltertext"/>
                    <w:sz w:val="18"/>
                    <w:szCs w:val="48"/>
                    <w:highlight w:val="yellow"/>
                    <w:lang w:val="it-CH"/>
                  </w:rPr>
                  <w:t>[hhh:mm]</w:t>
                </w:r>
              </w:sdtContent>
            </w:sdt>
            <w:r w:rsidR="008523C9" w:rsidRPr="009B6BB8">
              <w:rPr>
                <w:sz w:val="18"/>
                <w:szCs w:val="18"/>
                <w:lang w:val="it-CH"/>
              </w:rPr>
              <w:t xml:space="preserve"> h</w:t>
            </w:r>
          </w:p>
        </w:tc>
      </w:tr>
      <w:tr w:rsidR="008523C9" w:rsidRPr="009B6BB8" w14:paraId="598E0B0B" w14:textId="77777777" w:rsidTr="000F5485">
        <w:tc>
          <w:tcPr>
            <w:tcW w:w="1557" w:type="dxa"/>
            <w:gridSpan w:val="2"/>
            <w:tcMar>
              <w:left w:w="0" w:type="dxa"/>
              <w:right w:w="0" w:type="dxa"/>
            </w:tcMar>
          </w:tcPr>
          <w:p w14:paraId="171C709D" w14:textId="77777777" w:rsidR="008523C9" w:rsidRPr="009B6BB8" w:rsidRDefault="008523C9" w:rsidP="000F5485">
            <w:pPr>
              <w:rPr>
                <w:rFonts w:cs="Arial"/>
                <w:b/>
                <w:sz w:val="18"/>
                <w:lang w:val="it-CH"/>
              </w:rPr>
            </w:pPr>
          </w:p>
        </w:tc>
        <w:tc>
          <w:tcPr>
            <w:tcW w:w="2551" w:type="dxa"/>
            <w:gridSpan w:val="4"/>
          </w:tcPr>
          <w:p w14:paraId="3918EB30" w14:textId="77777777" w:rsidR="008523C9" w:rsidRPr="009B6BB8" w:rsidRDefault="008523C9" w:rsidP="000F5485">
            <w:pPr>
              <w:jc w:val="right"/>
              <w:rPr>
                <w:rFonts w:cs="Arial"/>
                <w:b/>
                <w:sz w:val="18"/>
                <w:szCs w:val="18"/>
                <w:lang w:val="it-CH"/>
              </w:rPr>
            </w:pPr>
            <w:r w:rsidRPr="009B6BB8">
              <w:rPr>
                <w:rFonts w:cs="Arial"/>
                <w:b/>
                <w:sz w:val="18"/>
                <w:szCs w:val="18"/>
                <w:lang w:val="it-CH"/>
              </w:rPr>
              <w:t xml:space="preserve">con il tipo </w:t>
            </w:r>
            <w:r w:rsidR="000C789E">
              <w:rPr>
                <w:rFonts w:cs="Arial"/>
                <w:b/>
                <w:sz w:val="18"/>
                <w:szCs w:val="18"/>
                <w:lang w:val="it-CH"/>
              </w:rPr>
              <w:t>coinvolto</w:t>
            </w:r>
          </w:p>
        </w:tc>
        <w:tc>
          <w:tcPr>
            <w:tcW w:w="1276" w:type="dxa"/>
          </w:tcPr>
          <w:p w14:paraId="0C03541A" w14:textId="77777777" w:rsidR="008523C9" w:rsidRPr="009B6BB8" w:rsidRDefault="00000000" w:rsidP="000F5485">
            <w:pPr>
              <w:jc w:val="right"/>
              <w:rPr>
                <w:sz w:val="18"/>
                <w:szCs w:val="18"/>
                <w:highlight w:val="yellow"/>
                <w:lang w:val="it-CH"/>
              </w:rPr>
            </w:pPr>
            <w:sdt>
              <w:sdtPr>
                <w:rPr>
                  <w:rFonts w:cs="Arial"/>
                  <w:sz w:val="18"/>
                  <w:lang w:val="it-CH"/>
                </w:rPr>
                <w:alias w:val="FStunden"/>
                <w:tag w:val="FStunden"/>
                <w:id w:val="1794332162"/>
                <w:placeholder>
                  <w:docPart w:val="55FA1B964CA44FB99BE76A22CA5C2337"/>
                </w:placeholder>
                <w:showingPlcHdr/>
                <w:text/>
              </w:sdtPr>
              <w:sdtContent>
                <w:r w:rsidR="008523C9" w:rsidRPr="009B6BB8">
                  <w:rPr>
                    <w:rStyle w:val="Platzhaltertext"/>
                    <w:sz w:val="18"/>
                    <w:szCs w:val="48"/>
                    <w:highlight w:val="yellow"/>
                    <w:lang w:val="it-CH"/>
                  </w:rPr>
                  <w:t>[hhh:mm]</w:t>
                </w:r>
              </w:sdtContent>
            </w:sdt>
            <w:r w:rsidR="008523C9" w:rsidRPr="009B6BB8">
              <w:rPr>
                <w:sz w:val="18"/>
                <w:szCs w:val="18"/>
                <w:lang w:val="it-CH"/>
              </w:rPr>
              <w:t xml:space="preserve"> h</w:t>
            </w:r>
          </w:p>
        </w:tc>
        <w:tc>
          <w:tcPr>
            <w:tcW w:w="2551" w:type="dxa"/>
            <w:gridSpan w:val="5"/>
          </w:tcPr>
          <w:p w14:paraId="76BE1DBE" w14:textId="77777777" w:rsidR="008523C9" w:rsidRPr="009B6BB8" w:rsidRDefault="008523C9" w:rsidP="000F5485">
            <w:pPr>
              <w:jc w:val="right"/>
              <w:rPr>
                <w:rFonts w:cs="Arial"/>
                <w:b/>
                <w:sz w:val="18"/>
                <w:szCs w:val="18"/>
                <w:lang w:val="it-CH"/>
              </w:rPr>
            </w:pPr>
            <w:r w:rsidRPr="009B6BB8">
              <w:rPr>
                <w:rFonts w:cs="Arial"/>
                <w:b/>
                <w:sz w:val="18"/>
                <w:szCs w:val="18"/>
                <w:lang w:val="it-CH"/>
              </w:rPr>
              <w:t>durante gli ultimi 90 giorni</w:t>
            </w:r>
          </w:p>
        </w:tc>
        <w:tc>
          <w:tcPr>
            <w:tcW w:w="1137" w:type="dxa"/>
          </w:tcPr>
          <w:p w14:paraId="7687F9FB" w14:textId="77777777" w:rsidR="008523C9" w:rsidRPr="009B6BB8" w:rsidRDefault="00000000" w:rsidP="000F5485">
            <w:pPr>
              <w:jc w:val="right"/>
              <w:rPr>
                <w:sz w:val="18"/>
                <w:szCs w:val="18"/>
                <w:highlight w:val="yellow"/>
                <w:lang w:val="it-CH"/>
              </w:rPr>
            </w:pPr>
            <w:sdt>
              <w:sdtPr>
                <w:rPr>
                  <w:rFonts w:cs="Arial"/>
                  <w:sz w:val="18"/>
                  <w:lang w:val="it-CH"/>
                </w:rPr>
                <w:alias w:val="FStunden"/>
                <w:tag w:val="FStunden"/>
                <w:id w:val="532700666"/>
                <w:placeholder>
                  <w:docPart w:val="41B90A654D834F8CBE2EEFC98EBD7CC9"/>
                </w:placeholder>
                <w:showingPlcHdr/>
                <w:text/>
              </w:sdtPr>
              <w:sdtContent>
                <w:r w:rsidR="008523C9" w:rsidRPr="009B6BB8">
                  <w:rPr>
                    <w:rStyle w:val="Platzhaltertext"/>
                    <w:sz w:val="18"/>
                    <w:szCs w:val="48"/>
                    <w:highlight w:val="yellow"/>
                    <w:lang w:val="it-CH"/>
                  </w:rPr>
                  <w:t>[hhh:mm]</w:t>
                </w:r>
              </w:sdtContent>
            </w:sdt>
            <w:r w:rsidR="008523C9" w:rsidRPr="009B6BB8">
              <w:rPr>
                <w:sz w:val="18"/>
                <w:szCs w:val="18"/>
                <w:lang w:val="it-CH"/>
              </w:rPr>
              <w:t xml:space="preserve"> h</w:t>
            </w:r>
          </w:p>
        </w:tc>
      </w:tr>
      <w:tr w:rsidR="008523C9" w:rsidRPr="009B6BB8" w14:paraId="0AF9A58F" w14:textId="77777777" w:rsidTr="000F5485">
        <w:tc>
          <w:tcPr>
            <w:tcW w:w="2268" w:type="dxa"/>
            <w:gridSpan w:val="3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94A7E63" w14:textId="77777777" w:rsidR="008523C9" w:rsidRPr="009B6BB8" w:rsidRDefault="008523C9" w:rsidP="000F5485">
            <w:pPr>
              <w:rPr>
                <w:rFonts w:cs="Arial"/>
                <w:b/>
                <w:lang w:val="it-CH"/>
              </w:rPr>
            </w:pPr>
            <w:r w:rsidRPr="009B6BB8">
              <w:rPr>
                <w:rFonts w:cs="Arial"/>
                <w:b/>
                <w:lang w:val="it-CH"/>
              </w:rPr>
              <w:t>Luogo</w:t>
            </w:r>
          </w:p>
        </w:tc>
        <w:bookmarkStart w:id="2" w:name="EreignisOrt"/>
        <w:tc>
          <w:tcPr>
            <w:tcW w:w="6804" w:type="dxa"/>
            <w:gridSpan w:val="10"/>
            <w:tcBorders>
              <w:top w:val="single" w:sz="4" w:space="0" w:color="auto"/>
            </w:tcBorders>
          </w:tcPr>
          <w:p w14:paraId="79DF6A30" w14:textId="77777777" w:rsidR="008523C9" w:rsidRPr="009B6BB8" w:rsidRDefault="00000000" w:rsidP="000F5485">
            <w:pPr>
              <w:rPr>
                <w:lang w:val="it-CH"/>
              </w:rPr>
            </w:pPr>
            <w:sdt>
              <w:sdtPr>
                <w:rPr>
                  <w:rFonts w:cs="Arial"/>
                  <w:szCs w:val="48"/>
                  <w:lang w:val="it-CH"/>
                </w:rPr>
                <w:alias w:val="Ereignisort"/>
                <w:tag w:val="Ereignisort"/>
                <w:id w:val="242920170"/>
                <w:placeholder>
                  <w:docPart w:val="652BCFD2BB604FC19C470A6AD066A0E6"/>
                </w:placeholder>
                <w:showingPlcHdr/>
                <w:text/>
              </w:sdtPr>
              <w:sdtContent>
                <w:r w:rsidR="008523C9">
                  <w:rPr>
                    <w:rStyle w:val="Platzhaltertext"/>
                    <w:szCs w:val="48"/>
                    <w:highlight w:val="yellow"/>
                    <w:lang w:val="it-CH"/>
                  </w:rPr>
                  <w:t>[luogo</w:t>
                </w:r>
                <w:r w:rsidR="008523C9" w:rsidRPr="009B6BB8">
                  <w:rPr>
                    <w:rStyle w:val="Platzhaltertext"/>
                    <w:szCs w:val="48"/>
                    <w:highlight w:val="yellow"/>
                    <w:lang w:val="it-CH"/>
                  </w:rPr>
                  <w:t>]</w:t>
                </w:r>
              </w:sdtContent>
            </w:sdt>
            <w:bookmarkEnd w:id="2"/>
          </w:p>
        </w:tc>
      </w:tr>
      <w:tr w:rsidR="008523C9" w:rsidRPr="00A81F09" w14:paraId="406D489F" w14:textId="77777777" w:rsidTr="000F5485">
        <w:tc>
          <w:tcPr>
            <w:tcW w:w="2268" w:type="dxa"/>
            <w:gridSpan w:val="3"/>
            <w:tcMar>
              <w:left w:w="0" w:type="dxa"/>
              <w:right w:w="0" w:type="dxa"/>
            </w:tcMar>
          </w:tcPr>
          <w:p w14:paraId="265104A4" w14:textId="77777777" w:rsidR="008523C9" w:rsidRPr="009B6BB8" w:rsidRDefault="008523C9" w:rsidP="000F5485">
            <w:pPr>
              <w:rPr>
                <w:rFonts w:cs="Arial"/>
                <w:b/>
                <w:lang w:val="it-CH"/>
              </w:rPr>
            </w:pPr>
            <w:r w:rsidRPr="009B6BB8">
              <w:rPr>
                <w:rFonts w:cs="Arial"/>
                <w:b/>
                <w:lang w:val="it-CH"/>
              </w:rPr>
              <w:t>Coordinate</w:t>
            </w:r>
          </w:p>
        </w:tc>
        <w:tc>
          <w:tcPr>
            <w:tcW w:w="4252" w:type="dxa"/>
            <w:gridSpan w:val="6"/>
          </w:tcPr>
          <w:p w14:paraId="0D2BC912" w14:textId="77777777" w:rsidR="008523C9" w:rsidRPr="009B6BB8" w:rsidRDefault="008523C9" w:rsidP="000F5485">
            <w:pPr>
              <w:jc w:val="left"/>
              <w:rPr>
                <w:rFonts w:cs="Arial"/>
                <w:lang w:val="it-CH"/>
              </w:rPr>
            </w:pPr>
            <w:proofErr w:type="spellStart"/>
            <w:r w:rsidRPr="009B6BB8">
              <w:rPr>
                <w:rFonts w:cs="Arial"/>
                <w:highlight w:val="yellow"/>
                <w:lang w:val="it-CH"/>
              </w:rPr>
              <w:t>nnn</w:t>
            </w:r>
            <w:proofErr w:type="spellEnd"/>
            <w:r w:rsidRPr="009B6BB8">
              <w:rPr>
                <w:rFonts w:cs="Arial"/>
                <w:highlight w:val="yellow"/>
                <w:lang w:val="it-CH"/>
              </w:rPr>
              <w:t xml:space="preserve"> </w:t>
            </w:r>
            <w:proofErr w:type="spellStart"/>
            <w:r w:rsidRPr="009B6BB8">
              <w:rPr>
                <w:rFonts w:cs="Arial"/>
                <w:highlight w:val="yellow"/>
                <w:lang w:val="it-CH"/>
              </w:rPr>
              <w:t>nnn</w:t>
            </w:r>
            <w:proofErr w:type="spellEnd"/>
            <w:r w:rsidRPr="009B6BB8">
              <w:rPr>
                <w:rFonts w:cs="Arial"/>
                <w:highlight w:val="yellow"/>
                <w:lang w:val="it-CH"/>
              </w:rPr>
              <w:t xml:space="preserve"> / </w:t>
            </w:r>
            <w:proofErr w:type="spellStart"/>
            <w:r w:rsidRPr="009B6BB8">
              <w:rPr>
                <w:rFonts w:cs="Arial"/>
                <w:highlight w:val="yellow"/>
                <w:lang w:val="it-CH"/>
              </w:rPr>
              <w:t>nnn</w:t>
            </w:r>
            <w:proofErr w:type="spellEnd"/>
            <w:r w:rsidRPr="009B6BB8">
              <w:rPr>
                <w:rFonts w:cs="Arial"/>
                <w:highlight w:val="yellow"/>
                <w:lang w:val="it-CH"/>
              </w:rPr>
              <w:t xml:space="preserve"> </w:t>
            </w:r>
            <w:proofErr w:type="spellStart"/>
            <w:r w:rsidRPr="009B6BB8">
              <w:rPr>
                <w:rFonts w:cs="Arial"/>
                <w:highlight w:val="yellow"/>
                <w:lang w:val="it-CH"/>
              </w:rPr>
              <w:t>nnn</w:t>
            </w:r>
            <w:proofErr w:type="spellEnd"/>
            <w:r w:rsidRPr="009B6BB8">
              <w:rPr>
                <w:rFonts w:cs="Arial"/>
                <w:lang w:val="it-CH"/>
              </w:rPr>
              <w:t xml:space="preserve"> (</w:t>
            </w:r>
            <w:r w:rsidRPr="009B6BB8">
              <w:rPr>
                <w:rFonts w:cs="Arial"/>
                <w:i/>
                <w:lang w:val="it-CH"/>
              </w:rPr>
              <w:t xml:space="preserve">Swiss </w:t>
            </w:r>
            <w:proofErr w:type="spellStart"/>
            <w:r w:rsidRPr="009B6BB8">
              <w:rPr>
                <w:rFonts w:cs="Arial"/>
                <w:i/>
                <w:lang w:val="it-CH"/>
              </w:rPr>
              <w:t>Grid</w:t>
            </w:r>
            <w:proofErr w:type="spellEnd"/>
            <w:r w:rsidRPr="009B6BB8">
              <w:rPr>
                <w:rFonts w:cs="Arial"/>
                <w:lang w:val="it-CH"/>
              </w:rPr>
              <w:t xml:space="preserve"> 1903)</w:t>
            </w:r>
            <w:r w:rsidRPr="009B6BB8">
              <w:rPr>
                <w:rFonts w:cs="Arial"/>
                <w:lang w:val="it-CH"/>
              </w:rPr>
              <w:br/>
              <w:t xml:space="preserve">N </w:t>
            </w:r>
            <w:r w:rsidRPr="009B6BB8">
              <w:rPr>
                <w:rFonts w:cs="Arial"/>
                <w:highlight w:val="yellow"/>
                <w:lang w:val="it-CH"/>
              </w:rPr>
              <w:t>gg</w:t>
            </w:r>
            <w:r w:rsidRPr="009B6BB8">
              <w:rPr>
                <w:rFonts w:cs="Arial"/>
                <w:lang w:val="it-CH"/>
              </w:rPr>
              <w:t xml:space="preserve">° </w:t>
            </w:r>
            <w:r w:rsidRPr="009B6BB8">
              <w:rPr>
                <w:rFonts w:cs="Arial"/>
                <w:highlight w:val="yellow"/>
                <w:lang w:val="it-CH"/>
              </w:rPr>
              <w:t>mm</w:t>
            </w:r>
            <w:r w:rsidRPr="009B6BB8">
              <w:rPr>
                <w:rFonts w:cs="Arial"/>
                <w:lang w:val="it-CH"/>
              </w:rPr>
              <w:t xml:space="preserve">’ </w:t>
            </w:r>
            <w:proofErr w:type="spellStart"/>
            <w:r w:rsidRPr="009B6BB8">
              <w:rPr>
                <w:rFonts w:cs="Arial"/>
                <w:highlight w:val="yellow"/>
                <w:lang w:val="it-CH"/>
              </w:rPr>
              <w:t>ss</w:t>
            </w:r>
            <w:proofErr w:type="spellEnd"/>
            <w:r w:rsidRPr="009B6BB8">
              <w:rPr>
                <w:rFonts w:cs="Arial"/>
                <w:lang w:val="it-CH"/>
              </w:rPr>
              <w:t xml:space="preserve">’’ / E </w:t>
            </w:r>
            <w:proofErr w:type="spellStart"/>
            <w:r w:rsidRPr="009B6BB8">
              <w:rPr>
                <w:rFonts w:cs="Arial"/>
                <w:highlight w:val="yellow"/>
                <w:lang w:val="it-CH"/>
              </w:rPr>
              <w:t>ggg</w:t>
            </w:r>
            <w:proofErr w:type="spellEnd"/>
            <w:r w:rsidRPr="009B6BB8">
              <w:rPr>
                <w:rFonts w:cs="Arial"/>
                <w:lang w:val="it-CH"/>
              </w:rPr>
              <w:t xml:space="preserve">° </w:t>
            </w:r>
            <w:r w:rsidRPr="009B6BB8">
              <w:rPr>
                <w:rFonts w:cs="Arial"/>
                <w:highlight w:val="yellow"/>
                <w:lang w:val="it-CH"/>
              </w:rPr>
              <w:t>mm</w:t>
            </w:r>
            <w:r w:rsidRPr="009B6BB8">
              <w:rPr>
                <w:rFonts w:cs="Arial"/>
                <w:lang w:val="it-CH"/>
              </w:rPr>
              <w:t xml:space="preserve">’ </w:t>
            </w:r>
            <w:proofErr w:type="spellStart"/>
            <w:r w:rsidRPr="009B6BB8">
              <w:rPr>
                <w:rFonts w:cs="Arial"/>
                <w:highlight w:val="yellow"/>
                <w:lang w:val="it-CH"/>
              </w:rPr>
              <w:t>ss</w:t>
            </w:r>
            <w:proofErr w:type="spellEnd"/>
            <w:r w:rsidRPr="009B6BB8">
              <w:rPr>
                <w:rFonts w:cs="Arial"/>
                <w:lang w:val="it-CH"/>
              </w:rPr>
              <w:t>’’ (WGS</w:t>
            </w:r>
            <w:r w:rsidRPr="009B6BB8">
              <w:rPr>
                <w:rStyle w:val="Funotenzeichen"/>
                <w:rFonts w:cs="Arial"/>
                <w:lang w:val="it-CH"/>
              </w:rPr>
              <w:footnoteReference w:id="1"/>
            </w:r>
            <w:r w:rsidRPr="009B6BB8">
              <w:rPr>
                <w:rFonts w:cs="Arial"/>
                <w:lang w:val="it-CH"/>
              </w:rPr>
              <w:t xml:space="preserve"> 84)</w:t>
            </w:r>
          </w:p>
          <w:p w14:paraId="63CD6192" w14:textId="77777777" w:rsidR="008523C9" w:rsidRPr="009B6BB8" w:rsidRDefault="008523C9" w:rsidP="000F5485">
            <w:pPr>
              <w:jc w:val="left"/>
              <w:rPr>
                <w:rFonts w:cs="Arial"/>
                <w:sz w:val="18"/>
                <w:lang w:val="it-CH"/>
              </w:rPr>
            </w:pPr>
            <w:r w:rsidRPr="009B6BB8">
              <w:rPr>
                <w:rFonts w:cs="Arial"/>
                <w:color w:val="A6A6A6" w:themeColor="background1" w:themeShade="A6"/>
                <w:sz w:val="18"/>
                <w:lang w:val="it-CH"/>
              </w:rPr>
              <w:t>(</w:t>
            </w:r>
            <w:r w:rsidRPr="002B3D1C">
              <w:rPr>
                <w:rFonts w:cs="Arial"/>
                <w:color w:val="A6A6A6" w:themeColor="background1" w:themeShade="A6"/>
                <w:sz w:val="18"/>
                <w:lang w:val="it-CH"/>
              </w:rPr>
              <w:t>tranne che per gli aeroporti</w:t>
            </w:r>
            <w:r w:rsidRPr="009B6BB8">
              <w:rPr>
                <w:rFonts w:cs="Arial"/>
                <w:color w:val="A6A6A6" w:themeColor="background1" w:themeShade="A6"/>
                <w:sz w:val="18"/>
                <w:lang w:val="it-CH"/>
              </w:rPr>
              <w:t>)</w:t>
            </w:r>
          </w:p>
        </w:tc>
        <w:tc>
          <w:tcPr>
            <w:tcW w:w="1134" w:type="dxa"/>
            <w:gridSpan w:val="2"/>
          </w:tcPr>
          <w:p w14:paraId="59251A6B" w14:textId="77777777" w:rsidR="008523C9" w:rsidRPr="009B6BB8" w:rsidRDefault="008523C9" w:rsidP="000F5485">
            <w:pPr>
              <w:jc w:val="right"/>
              <w:rPr>
                <w:rFonts w:cs="Arial"/>
                <w:b/>
                <w:lang w:val="it-CH"/>
              </w:rPr>
            </w:pPr>
            <w:r w:rsidRPr="009B6BB8">
              <w:rPr>
                <w:rFonts w:cs="Arial"/>
                <w:b/>
                <w:lang w:val="it-CH"/>
              </w:rPr>
              <w:t>Altitudine</w:t>
            </w:r>
          </w:p>
        </w:tc>
        <w:tc>
          <w:tcPr>
            <w:tcW w:w="1418" w:type="dxa"/>
            <w:gridSpan w:val="2"/>
          </w:tcPr>
          <w:p w14:paraId="7F7368CA" w14:textId="77777777" w:rsidR="008523C9" w:rsidRPr="009B6BB8" w:rsidRDefault="008523C9" w:rsidP="000F5485">
            <w:pPr>
              <w:jc w:val="right"/>
              <w:rPr>
                <w:rFonts w:cs="Arial"/>
                <w:lang w:val="it-CH"/>
              </w:rPr>
            </w:pPr>
            <w:r w:rsidRPr="009B6BB8">
              <w:rPr>
                <w:rFonts w:cs="Arial"/>
                <w:highlight w:val="yellow"/>
                <w:lang w:val="it-CH"/>
              </w:rPr>
              <w:t>XXX</w:t>
            </w:r>
            <w:r w:rsidRPr="009B6BB8">
              <w:rPr>
                <w:rFonts w:cs="Arial"/>
                <w:lang w:val="it-CH"/>
              </w:rPr>
              <w:t xml:space="preserve"> m/M</w:t>
            </w:r>
          </w:p>
          <w:p w14:paraId="0987F922" w14:textId="77777777" w:rsidR="008523C9" w:rsidRPr="009B6BB8" w:rsidRDefault="008523C9" w:rsidP="000F5485">
            <w:pPr>
              <w:jc w:val="left"/>
              <w:rPr>
                <w:rFonts w:cs="Arial"/>
                <w:lang w:val="it-CH"/>
              </w:rPr>
            </w:pPr>
            <w:r w:rsidRPr="009B6BB8">
              <w:rPr>
                <w:rFonts w:cs="Arial"/>
                <w:color w:val="A6A6A6" w:themeColor="background1" w:themeShade="A6"/>
                <w:sz w:val="18"/>
                <w:lang w:val="it-CH"/>
              </w:rPr>
              <w:t>(</w:t>
            </w:r>
            <w:r w:rsidRPr="002B3D1C">
              <w:rPr>
                <w:rFonts w:cs="Arial"/>
                <w:color w:val="A6A6A6" w:themeColor="background1" w:themeShade="A6"/>
                <w:sz w:val="18"/>
                <w:lang w:val="it-CH"/>
              </w:rPr>
              <w:t>tranne che per gli aeroporti</w:t>
            </w:r>
            <w:r w:rsidRPr="009B6BB8">
              <w:rPr>
                <w:rFonts w:cs="Arial"/>
                <w:color w:val="A6A6A6" w:themeColor="background1" w:themeShade="A6"/>
                <w:sz w:val="18"/>
                <w:lang w:val="it-CH"/>
              </w:rPr>
              <w:t>)</w:t>
            </w:r>
          </w:p>
        </w:tc>
      </w:tr>
      <w:tr w:rsidR="008523C9" w:rsidRPr="00A81F09" w14:paraId="28B1B4D5" w14:textId="77777777" w:rsidTr="000F5485">
        <w:tc>
          <w:tcPr>
            <w:tcW w:w="2268" w:type="dxa"/>
            <w:gridSpan w:val="3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B87C93D" w14:textId="77777777" w:rsidR="008523C9" w:rsidRPr="009B6BB8" w:rsidRDefault="008523C9" w:rsidP="000F5485">
            <w:pPr>
              <w:rPr>
                <w:b/>
                <w:lang w:val="it-CH"/>
              </w:rPr>
            </w:pPr>
            <w:r w:rsidRPr="009B6BB8">
              <w:rPr>
                <w:rFonts w:cs="Arial"/>
                <w:b/>
                <w:lang w:val="it-CH"/>
              </w:rPr>
              <w:t>Data e ora</w:t>
            </w:r>
          </w:p>
        </w:tc>
        <w:bookmarkStart w:id="3" w:name="Ereignisdatum"/>
        <w:tc>
          <w:tcPr>
            <w:tcW w:w="6804" w:type="dxa"/>
            <w:gridSpan w:val="10"/>
            <w:tcBorders>
              <w:bottom w:val="single" w:sz="4" w:space="0" w:color="auto"/>
            </w:tcBorders>
          </w:tcPr>
          <w:p w14:paraId="633FFBF4" w14:textId="77777777" w:rsidR="008523C9" w:rsidRPr="009B6BB8" w:rsidRDefault="00000000" w:rsidP="000F5485">
            <w:pPr>
              <w:spacing w:after="0"/>
              <w:jc w:val="left"/>
              <w:rPr>
                <w:lang w:val="it-CH"/>
              </w:rPr>
            </w:pPr>
            <w:sdt>
              <w:sdtPr>
                <w:rPr>
                  <w:rFonts w:cs="Arial"/>
                  <w:szCs w:val="48"/>
                  <w:lang w:val="it-CH"/>
                </w:rPr>
                <w:alias w:val="Ereignisdatum"/>
                <w:tag w:val="Ereignisdatum"/>
                <w:id w:val="1813751444"/>
                <w:placeholder>
                  <w:docPart w:val="05B7CCAC28974E4D97CBF2C3234350B7"/>
                </w:placeholder>
                <w:showingPlcHdr/>
                <w:date>
                  <w:dateFormat w:val="d. MMMM yyyy"/>
                  <w:lid w:val="de-CH"/>
                  <w:storeMappedDataAs w:val="dateTime"/>
                  <w:calendar w:val="gregorian"/>
                </w:date>
              </w:sdtPr>
              <w:sdtContent>
                <w:r w:rsidR="000C789E" w:rsidRPr="00B35EF7">
                  <w:rPr>
                    <w:rStyle w:val="Platzhaltertext"/>
                    <w:szCs w:val="48"/>
                    <w:highlight w:val="yellow"/>
                    <w:lang w:val="it-CH"/>
                  </w:rPr>
                  <w:t>[data]</w:t>
                </w:r>
              </w:sdtContent>
            </w:sdt>
            <w:bookmarkEnd w:id="3"/>
            <w:r w:rsidR="000C789E" w:rsidRPr="00B35EF7">
              <w:rPr>
                <w:rFonts w:cs="Arial"/>
                <w:szCs w:val="48"/>
                <w:lang w:val="it-CH"/>
              </w:rPr>
              <w:t xml:space="preserve">, </w:t>
            </w:r>
            <w:sdt>
              <w:sdtPr>
                <w:rPr>
                  <w:noProof/>
                  <w:lang w:val="it-CH"/>
                </w:rPr>
                <w:alias w:val="EreignisZeit"/>
                <w:tag w:val="EreignisZeit"/>
                <w:id w:val="1725570574"/>
                <w:placeholder>
                  <w:docPart w:val="6E7DAF007D424FD48061CF478133D61D"/>
                </w:placeholder>
                <w:showingPlcHdr/>
                <w:text/>
              </w:sdtPr>
              <w:sdtContent>
                <w:r w:rsidR="000C789E" w:rsidRPr="00B35EF7">
                  <w:rPr>
                    <w:rStyle w:val="Platzhaltertext"/>
                    <w:szCs w:val="48"/>
                    <w:highlight w:val="yellow"/>
                    <w:lang w:val="it-CH"/>
                  </w:rPr>
                  <w:t>[hh:mm]</w:t>
                </w:r>
              </w:sdtContent>
            </w:sdt>
            <w:r w:rsidR="000C789E" w:rsidRPr="00B35EF7">
              <w:rPr>
                <w:noProof/>
                <w:lang w:val="it-CH"/>
              </w:rPr>
              <w:t> </w:t>
            </w:r>
            <w:sdt>
              <w:sdtPr>
                <w:rPr>
                  <w:noProof/>
                  <w:lang w:val="it-CH"/>
                </w:rPr>
                <w:alias w:val="EreignisZeitart"/>
                <w:tag w:val="EreignisZeitart"/>
                <w:id w:val="783313852"/>
                <w:placeholder>
                  <w:docPart w:val="AD5D428F1AA247E6846406687B388F3C"/>
                </w:placeholder>
                <w:showingPlcHdr/>
                <w:dropDownList>
                  <w:listItem w:displayText="Uhr" w:value="Uhr"/>
                  <w:listItem w:displayText="UTC" w:value="UTC"/>
                </w:dropDownList>
              </w:sdtPr>
              <w:sdtContent>
                <w:r w:rsidR="000C789E" w:rsidRPr="00B35EF7">
                  <w:rPr>
                    <w:rStyle w:val="Platzhaltertext"/>
                    <w:highlight w:val="yellow"/>
                    <w:lang w:val="it-CH"/>
                  </w:rPr>
                  <w:t>[</w:t>
                </w:r>
                <w:r w:rsidR="00762DA5">
                  <w:rPr>
                    <w:rStyle w:val="Platzhaltertext"/>
                    <w:highlight w:val="yellow"/>
                    <w:lang w:val="it-CH"/>
                  </w:rPr>
                  <w:t>o</w:t>
                </w:r>
                <w:r w:rsidR="000C789E" w:rsidRPr="00B35EF7">
                  <w:rPr>
                    <w:rStyle w:val="Platzhaltertext"/>
                    <w:highlight w:val="yellow"/>
                    <w:lang w:val="it-CH"/>
                  </w:rPr>
                  <w:t>ra locale /UTC]</w:t>
                </w:r>
              </w:sdtContent>
            </w:sdt>
            <w:r w:rsidR="000C789E" w:rsidRPr="00B35EF7">
              <w:rPr>
                <w:rFonts w:cs="Arial"/>
                <w:lang w:val="it-CH"/>
              </w:rPr>
              <w:t xml:space="preserve"> (LT = UTC + </w:t>
            </w:r>
            <w:r w:rsidR="000C789E" w:rsidRPr="00B35EF7">
              <w:rPr>
                <w:rFonts w:cs="Arial"/>
                <w:highlight w:val="yellow"/>
                <w:lang w:val="it-CH"/>
              </w:rPr>
              <w:t>2 h / + 1 h</w:t>
            </w:r>
            <w:r w:rsidR="000C789E" w:rsidRPr="00B35EF7">
              <w:rPr>
                <w:rFonts w:cs="Arial"/>
                <w:lang w:val="it-CH"/>
              </w:rPr>
              <w:t>)</w:t>
            </w:r>
          </w:p>
        </w:tc>
      </w:tr>
      <w:tr w:rsidR="000C789E" w:rsidRPr="009B6BB8" w14:paraId="59BCAD03" w14:textId="77777777" w:rsidTr="000F5485">
        <w:tc>
          <w:tcPr>
            <w:tcW w:w="2268" w:type="dxa"/>
            <w:gridSpan w:val="3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4730627" w14:textId="77777777" w:rsidR="000C789E" w:rsidRPr="009B6BB8" w:rsidRDefault="000C789E" w:rsidP="000F5485">
            <w:pPr>
              <w:jc w:val="left"/>
              <w:rPr>
                <w:rFonts w:cs="Arial"/>
                <w:b/>
                <w:lang w:val="it-CH"/>
              </w:rPr>
            </w:pPr>
            <w:r w:rsidRPr="009B6BB8">
              <w:rPr>
                <w:rFonts w:cs="Arial"/>
                <w:b/>
                <w:lang w:val="it-CH"/>
              </w:rPr>
              <w:t>Tipo di volo</w:t>
            </w:r>
          </w:p>
        </w:tc>
        <w:sdt>
          <w:sdtPr>
            <w:rPr>
              <w:rFonts w:cs="Arial"/>
              <w:highlight w:val="yellow"/>
            </w:rPr>
            <w:alias w:val="Betriebsart"/>
            <w:tag w:val="Betriebsart"/>
            <w:id w:val="134993565"/>
            <w:placeholder>
              <w:docPart w:val="9A3DE42B21BB44B1A48492AADD603F05"/>
            </w:placeholder>
            <w:dropDownList>
              <w:listItem w:displayText="[Scegliere un elemento.]" w:value="[Scegliere un elemento.]"/>
              <w:listItem w:displayText="Volo privato" w:value="Volo privato"/>
              <w:listItem w:displayText="Volo commerciale" w:value="Volo commerciale"/>
              <w:listItem w:displayText="Volo di linea" w:value="Volo di linea"/>
              <w:listItem w:displayText="Volo di trasporto pubblico" w:value="Volo di trasporto pubblico"/>
              <w:listItem w:displayText="Volo di istruzione" w:value="Volo di istruzione"/>
              <w:listItem w:displayText="Volo di salvataggio" w:value="Volo di salvataggio"/>
              <w:listItem w:displayText="Lavoro aereo" w:value="Lavoro aereo"/>
              <w:listItem w:displayText="Volo officina" w:value="Volo officina"/>
            </w:dropDownList>
          </w:sdtPr>
          <w:sdtContent>
            <w:tc>
              <w:tcPr>
                <w:tcW w:w="6804" w:type="dxa"/>
                <w:gridSpan w:val="10"/>
                <w:tcBorders>
                  <w:top w:val="single" w:sz="4" w:space="0" w:color="auto"/>
                </w:tcBorders>
              </w:tcPr>
              <w:p w14:paraId="0BBFD78B" w14:textId="77777777" w:rsidR="000C789E" w:rsidRDefault="000C789E" w:rsidP="003B4588">
                <w:pPr>
                  <w:rPr>
                    <w:rFonts w:cs="Arial"/>
                    <w:highlight w:val="yellow"/>
                  </w:rPr>
                </w:pPr>
                <w:r w:rsidRPr="00BE3AD9">
                  <w:rPr>
                    <w:rStyle w:val="Platzhaltertext"/>
                    <w:highlight w:val="yellow"/>
                    <w:lang w:val="it-CH"/>
                  </w:rPr>
                  <w:t>[Scegliere un elemento</w:t>
                </w:r>
                <w:r w:rsidR="003B4588">
                  <w:rPr>
                    <w:rStyle w:val="Platzhaltertext"/>
                    <w:highlight w:val="yellow"/>
                    <w:lang w:val="it-CH"/>
                  </w:rPr>
                  <w:t>.</w:t>
                </w:r>
                <w:r w:rsidRPr="00BE3AD9">
                  <w:rPr>
                    <w:rStyle w:val="Platzhaltertext"/>
                    <w:highlight w:val="yellow"/>
                    <w:lang w:val="it-CH"/>
                  </w:rPr>
                  <w:t>]</w:t>
                </w:r>
              </w:p>
            </w:tc>
          </w:sdtContent>
        </w:sdt>
      </w:tr>
      <w:tr w:rsidR="008523C9" w:rsidRPr="009B6BB8" w14:paraId="2F5BEDA3" w14:textId="77777777" w:rsidTr="000F5485">
        <w:tc>
          <w:tcPr>
            <w:tcW w:w="2268" w:type="dxa"/>
            <w:gridSpan w:val="3"/>
            <w:tcMar>
              <w:left w:w="0" w:type="dxa"/>
              <w:right w:w="0" w:type="dxa"/>
            </w:tcMar>
          </w:tcPr>
          <w:p w14:paraId="36462ACD" w14:textId="77777777" w:rsidR="008523C9" w:rsidRPr="009B6BB8" w:rsidRDefault="008523C9" w:rsidP="000F5485">
            <w:pPr>
              <w:jc w:val="left"/>
              <w:rPr>
                <w:b/>
                <w:lang w:val="it-CH"/>
              </w:rPr>
            </w:pPr>
            <w:r w:rsidRPr="009B6BB8">
              <w:rPr>
                <w:rFonts w:cs="Arial"/>
                <w:b/>
                <w:lang w:val="it-CH"/>
              </w:rPr>
              <w:t>Regole di volo</w:t>
            </w:r>
          </w:p>
        </w:tc>
        <w:tc>
          <w:tcPr>
            <w:tcW w:w="6804" w:type="dxa"/>
            <w:gridSpan w:val="10"/>
          </w:tcPr>
          <w:p w14:paraId="3CE4C4BA" w14:textId="77777777" w:rsidR="008523C9" w:rsidRPr="009B6BB8" w:rsidRDefault="008523C9" w:rsidP="000F5485">
            <w:pPr>
              <w:jc w:val="left"/>
              <w:rPr>
                <w:lang w:val="it-CH"/>
              </w:rPr>
            </w:pPr>
            <w:r w:rsidRPr="009B6BB8">
              <w:rPr>
                <w:lang w:val="it-CH"/>
              </w:rPr>
              <w:fldChar w:fldCharType="begin"/>
            </w:r>
            <w:r w:rsidRPr="009B6BB8">
              <w:rPr>
                <w:lang w:val="it-CH"/>
              </w:rPr>
              <w:instrText xml:space="preserve"> IF </w:instrText>
            </w:r>
            <w:r w:rsidRPr="009B6BB8">
              <w:rPr>
                <w:lang w:val="it-CH"/>
              </w:rPr>
              <w:fldChar w:fldCharType="begin"/>
            </w:r>
            <w:r w:rsidRPr="009B6BB8">
              <w:rPr>
                <w:lang w:val="it-CH"/>
              </w:rPr>
              <w:instrText xml:space="preserve"> REF Betriebsart  \* MERGEFORMAT </w:instrText>
            </w:r>
            <w:r w:rsidRPr="009B6BB8">
              <w:rPr>
                <w:lang w:val="it-CH"/>
              </w:rPr>
              <w:fldChar w:fldCharType="separate"/>
            </w:r>
            <w:sdt>
              <w:sdtPr>
                <w:rPr>
                  <w:lang w:val="it-CH"/>
                </w:rPr>
                <w:alias w:val="Betriebsart"/>
                <w:tag w:val="Betriebsart"/>
                <w:id w:val="921145761"/>
                <w:placeholder>
                  <w:docPart w:val="53E4A2782CC9407D8F63F3ABEC0F9BFB"/>
                </w:placeholder>
                <w:temporary/>
                <w:showingPlcHdr/>
                <w:dropDownList>
                  <w:listItem w:displayText="IFR" w:value="IFR"/>
                  <w:listItem w:displayText="VFR" w:value="VFR"/>
                </w:dropDownList>
              </w:sdtPr>
              <w:sdtContent>
                <w:r w:rsidR="00A81F09" w:rsidRPr="009B6BB8">
                  <w:rPr>
                    <w:rStyle w:val="Platzhaltertext"/>
                    <w:highlight w:val="yellow"/>
                    <w:lang w:val="it-CH"/>
                  </w:rPr>
                  <w:instrText>[IFR/VFR]</w:instrText>
                </w:r>
              </w:sdtContent>
            </w:sdt>
            <w:r w:rsidRPr="009B6BB8">
              <w:rPr>
                <w:lang w:val="it-CH"/>
              </w:rPr>
              <w:fldChar w:fldCharType="end"/>
            </w:r>
            <w:r w:rsidRPr="009B6BB8">
              <w:rPr>
                <w:lang w:val="it-CH"/>
              </w:rPr>
              <w:instrText xml:space="preserve"> = «[IFR/VFR]» "" </w:instrText>
            </w:r>
            <w:r w:rsidRPr="009B6BB8">
              <w:rPr>
                <w:lang w:val="it-CH"/>
              </w:rPr>
              <w:fldChar w:fldCharType="begin"/>
            </w:r>
            <w:r w:rsidRPr="009B6BB8">
              <w:rPr>
                <w:lang w:val="it-CH"/>
              </w:rPr>
              <w:instrText xml:space="preserve"> IF </w:instrText>
            </w:r>
            <w:r w:rsidRPr="009B6BB8">
              <w:rPr>
                <w:lang w:val="it-CH"/>
              </w:rPr>
              <w:fldChar w:fldCharType="begin"/>
            </w:r>
            <w:r w:rsidRPr="009B6BB8">
              <w:rPr>
                <w:lang w:val="it-CH"/>
              </w:rPr>
              <w:instrText xml:space="preserve"> REF Betriebsart  \* MERGEFORMAT </w:instrText>
            </w:r>
            <w:r w:rsidRPr="009B6BB8">
              <w:rPr>
                <w:lang w:val="it-CH"/>
              </w:rPr>
              <w:fldChar w:fldCharType="separate"/>
            </w:r>
            <w:sdt>
              <w:sdtPr>
                <w:rPr>
                  <w:lang w:val="it-CH"/>
                </w:rPr>
                <w:alias w:val="Betriebsart"/>
                <w:tag w:val="Betriebsart"/>
                <w:id w:val="-1171484509"/>
                <w:placeholder>
                  <w:docPart w:val="E8228842168E42D895B5E7C7CCD8CD40"/>
                </w:placeholder>
                <w:showingPlcHdr/>
                <w:dropDownList>
                  <w:listItem w:displayText="IFR" w:value="IFR"/>
                  <w:listItem w:displayText="VFR" w:value="VFR"/>
                </w:dropDownList>
              </w:sdtPr>
              <w:sdtContent>
                <w:r w:rsidRPr="009B6BB8">
                  <w:rPr>
                    <w:lang w:val="it-CH"/>
                  </w:rPr>
                  <w:instrText>[IFR/VFR privat]</w:instrText>
                </w:r>
              </w:sdtContent>
            </w:sdt>
            <w:r w:rsidRPr="009B6BB8">
              <w:rPr>
                <w:lang w:val="it-CH"/>
              </w:rPr>
              <w:fldChar w:fldCharType="end"/>
            </w:r>
            <w:r>
              <w:rPr>
                <w:lang w:val="it-CH"/>
              </w:rPr>
              <w:instrText xml:space="preserve"> = "IFR" "</w:instrText>
            </w:r>
            <w:r w:rsidRPr="00E33CBD">
              <w:rPr>
                <w:lang w:val="it-CH"/>
              </w:rPr>
              <w:instrText>regole del volo strumentale</w:instrText>
            </w:r>
            <w:r w:rsidRPr="009B6BB8">
              <w:rPr>
                <w:lang w:val="it-CH"/>
              </w:rPr>
              <w:instrText xml:space="preserve"> (</w:instrText>
            </w:r>
            <w:r w:rsidRPr="009B6BB8">
              <w:rPr>
                <w:i/>
                <w:lang w:val="it-CH"/>
              </w:rPr>
              <w:instrText>Instrument Flight Rules</w:instrText>
            </w:r>
            <w:r w:rsidRPr="009B6BB8">
              <w:rPr>
                <w:lang w:val="it-CH"/>
              </w:rPr>
              <w:instrText xml:space="preserve"> – " "Sichtflugregeln (</w:instrText>
            </w:r>
            <w:r w:rsidRPr="009B6BB8">
              <w:rPr>
                <w:i/>
                <w:lang w:val="it-CH"/>
              </w:rPr>
              <w:instrText>Visual Flight Rules</w:instrText>
            </w:r>
            <w:r w:rsidRPr="009B6BB8">
              <w:rPr>
                <w:lang w:val="it-CH"/>
              </w:rPr>
              <w:instrText xml:space="preserve"> – " </w:instrText>
            </w:r>
            <w:r w:rsidRPr="009B6BB8">
              <w:rPr>
                <w:lang w:val="it-CH"/>
              </w:rPr>
              <w:fldChar w:fldCharType="separate"/>
            </w:r>
            <w:r>
              <w:rPr>
                <w:lang w:val="it-CH"/>
              </w:rPr>
              <w:instrText xml:space="preserve"> </w:instrText>
            </w:r>
            <w:r w:rsidRPr="00267094">
              <w:rPr>
                <w:lang w:val="it-CH"/>
              </w:rPr>
              <w:instrText>regole del volo a vista</w:instrText>
            </w:r>
            <w:r w:rsidRPr="009B6BB8">
              <w:rPr>
                <w:lang w:val="it-CH"/>
              </w:rPr>
              <w:instrText xml:space="preserve"> (</w:instrText>
            </w:r>
            <w:r w:rsidRPr="00267094">
              <w:rPr>
                <w:i/>
                <w:lang w:val="it-CH"/>
              </w:rPr>
              <w:instrText>Visual Flight Rules</w:instrText>
            </w:r>
            <w:r w:rsidRPr="009B6BB8">
              <w:rPr>
                <w:lang w:val="it-CH"/>
              </w:rPr>
              <w:instrText xml:space="preserve"> – VFR) </w:instrText>
            </w:r>
            <w:r w:rsidRPr="009B6BB8">
              <w:rPr>
                <w:lang w:val="it-CH"/>
              </w:rPr>
              <w:fldChar w:fldCharType="end"/>
            </w:r>
            <w:r w:rsidRPr="009B6BB8">
              <w:rPr>
                <w:lang w:val="it-CH"/>
              </w:rPr>
              <w:fldChar w:fldCharType="end"/>
            </w:r>
            <w:bookmarkStart w:id="4" w:name="Betriebsart"/>
            <w:sdt>
              <w:sdtPr>
                <w:rPr>
                  <w:lang w:val="it-CH"/>
                </w:rPr>
                <w:alias w:val="Betriebsart"/>
                <w:tag w:val="Betriebsart"/>
                <w:id w:val="-846478893"/>
                <w:placeholder>
                  <w:docPart w:val="47769CAEFCE540AF95D3DD36ED336173"/>
                </w:placeholder>
                <w:temporary/>
                <w:showingPlcHdr/>
                <w:dropDownList>
                  <w:listItem w:displayText="IFR" w:value="IFR"/>
                  <w:listItem w:displayText="VFR" w:value="VFR"/>
                </w:dropDownList>
              </w:sdtPr>
              <w:sdtContent>
                <w:r w:rsidRPr="009B6BB8">
                  <w:rPr>
                    <w:rStyle w:val="Platzhaltertext"/>
                    <w:highlight w:val="yellow"/>
                    <w:lang w:val="it-CH"/>
                  </w:rPr>
                  <w:t>[IFR/VFR]</w:t>
                </w:r>
              </w:sdtContent>
            </w:sdt>
            <w:bookmarkEnd w:id="4"/>
            <w:r w:rsidRPr="009B6BB8">
              <w:rPr>
                <w:lang w:val="it-CH"/>
              </w:rPr>
              <w:t>)</w:t>
            </w:r>
          </w:p>
        </w:tc>
      </w:tr>
      <w:tr w:rsidR="008523C9" w:rsidRPr="009B6BB8" w14:paraId="37E2D743" w14:textId="77777777" w:rsidTr="000F5485">
        <w:tc>
          <w:tcPr>
            <w:tcW w:w="2268" w:type="dxa"/>
            <w:gridSpan w:val="3"/>
            <w:tcMar>
              <w:left w:w="0" w:type="dxa"/>
              <w:right w:w="0" w:type="dxa"/>
            </w:tcMar>
          </w:tcPr>
          <w:p w14:paraId="74B8466D" w14:textId="77777777" w:rsidR="008523C9" w:rsidRPr="009B6BB8" w:rsidRDefault="008523C9" w:rsidP="000F5485">
            <w:pPr>
              <w:jc w:val="left"/>
              <w:rPr>
                <w:b/>
                <w:lang w:val="it-CH"/>
              </w:rPr>
            </w:pPr>
            <w:r w:rsidRPr="009B6BB8">
              <w:rPr>
                <w:rFonts w:cs="Arial"/>
                <w:b/>
                <w:lang w:val="it-CH"/>
              </w:rPr>
              <w:t>Luogo di decollo</w:t>
            </w:r>
          </w:p>
        </w:tc>
        <w:tc>
          <w:tcPr>
            <w:tcW w:w="6804" w:type="dxa"/>
            <w:gridSpan w:val="10"/>
          </w:tcPr>
          <w:sdt>
            <w:sdtPr>
              <w:rPr>
                <w:lang w:val="it-CH"/>
              </w:rPr>
              <w:alias w:val="Formatvorlage Standard 6 Pt."/>
              <w:tag w:val="Formatvorlage Standard 6 Pt."/>
              <w:id w:val="1532681245"/>
              <w:placeholder>
                <w:docPart w:val="9E771E3D5B8A4679942DD072F1FC2631"/>
              </w:placeholder>
              <w:temporary/>
              <w:showingPlcHdr/>
              <w:text/>
            </w:sdtPr>
            <w:sdtContent>
              <w:p w14:paraId="5C72B6FC" w14:textId="77777777" w:rsidR="008523C9" w:rsidRPr="009B6BB8" w:rsidRDefault="008523C9" w:rsidP="000F5485">
                <w:pPr>
                  <w:jc w:val="left"/>
                  <w:rPr>
                    <w:lang w:val="it-CH"/>
                  </w:rPr>
                </w:pPr>
                <w:r w:rsidRPr="009B6BB8">
                  <w:rPr>
                    <w:rStyle w:val="Platzhaltertext"/>
                    <w:highlight w:val="yellow"/>
                    <w:lang w:val="it-CH"/>
                  </w:rPr>
                  <w:t>[</w:t>
                </w:r>
                <w:r w:rsidRPr="002B3D1C">
                  <w:rPr>
                    <w:rStyle w:val="Platzhaltertext"/>
                    <w:highlight w:val="yellow"/>
                    <w:lang w:val="it-CH"/>
                  </w:rPr>
                  <w:t xml:space="preserve">luogo di decollo </w:t>
                </w:r>
                <w:r w:rsidRPr="009B6BB8">
                  <w:rPr>
                    <w:rStyle w:val="Platzhaltertext"/>
                    <w:highlight w:val="yellow"/>
                    <w:lang w:val="it-CH"/>
                  </w:rPr>
                  <w:t>]</w:t>
                </w:r>
              </w:p>
            </w:sdtContent>
          </w:sdt>
        </w:tc>
      </w:tr>
      <w:tr w:rsidR="008523C9" w:rsidRPr="009B6BB8" w14:paraId="717DC7F6" w14:textId="77777777" w:rsidTr="000F5485">
        <w:tc>
          <w:tcPr>
            <w:tcW w:w="2268" w:type="dxa"/>
            <w:gridSpan w:val="3"/>
            <w:tcMar>
              <w:left w:w="0" w:type="dxa"/>
              <w:right w:w="0" w:type="dxa"/>
            </w:tcMar>
          </w:tcPr>
          <w:p w14:paraId="1468E688" w14:textId="77777777" w:rsidR="008523C9" w:rsidRPr="009B6BB8" w:rsidRDefault="008523C9" w:rsidP="000F5485">
            <w:pPr>
              <w:jc w:val="left"/>
              <w:rPr>
                <w:b/>
                <w:lang w:val="it-CH"/>
              </w:rPr>
            </w:pPr>
            <w:r w:rsidRPr="009B6BB8">
              <w:rPr>
                <w:rFonts w:cs="Arial"/>
                <w:b/>
                <w:lang w:val="it-CH"/>
              </w:rPr>
              <w:t>Luogo di destinazione</w:t>
            </w:r>
          </w:p>
        </w:tc>
        <w:tc>
          <w:tcPr>
            <w:tcW w:w="6804" w:type="dxa"/>
            <w:gridSpan w:val="10"/>
          </w:tcPr>
          <w:sdt>
            <w:sdtPr>
              <w:rPr>
                <w:lang w:val="it-CH"/>
              </w:rPr>
              <w:alias w:val="Formatvorlage Standard 6 Pt."/>
              <w:tag w:val="Formatvorlage Standard 6 Pt."/>
              <w:id w:val="-1508518156"/>
              <w:placeholder>
                <w:docPart w:val="0ADB8EB8B1C64E63B8F5EAEF922AC620"/>
              </w:placeholder>
              <w:temporary/>
              <w:showingPlcHdr/>
              <w:text/>
            </w:sdtPr>
            <w:sdtContent>
              <w:p w14:paraId="1760A3EF" w14:textId="77777777" w:rsidR="008523C9" w:rsidRPr="009B6BB8" w:rsidRDefault="008523C9" w:rsidP="000F5485">
                <w:pPr>
                  <w:jc w:val="left"/>
                  <w:rPr>
                    <w:lang w:val="it-CH"/>
                  </w:rPr>
                </w:pPr>
                <w:r w:rsidRPr="009B6BB8">
                  <w:rPr>
                    <w:rStyle w:val="Platzhaltertext"/>
                    <w:highlight w:val="yellow"/>
                    <w:lang w:val="it-CH"/>
                  </w:rPr>
                  <w:t>[</w:t>
                </w:r>
                <w:r w:rsidRPr="002B3D1C">
                  <w:rPr>
                    <w:rStyle w:val="Platzhaltertext"/>
                    <w:highlight w:val="yellow"/>
                    <w:lang w:val="it-CH"/>
                  </w:rPr>
                  <w:t xml:space="preserve">luogo di </w:t>
                </w:r>
                <w:r>
                  <w:rPr>
                    <w:rStyle w:val="Platzhaltertext"/>
                    <w:highlight w:val="yellow"/>
                    <w:lang w:val="it-CH"/>
                  </w:rPr>
                  <w:t>destinazione</w:t>
                </w:r>
                <w:r w:rsidRPr="009B6BB8">
                  <w:rPr>
                    <w:rStyle w:val="Platzhaltertext"/>
                    <w:highlight w:val="yellow"/>
                    <w:lang w:val="it-CH"/>
                  </w:rPr>
                  <w:t>]</w:t>
                </w:r>
              </w:p>
            </w:sdtContent>
          </w:sdt>
        </w:tc>
      </w:tr>
      <w:tr w:rsidR="000C789E" w:rsidRPr="009B6BB8" w14:paraId="71D0DE3E" w14:textId="77777777" w:rsidTr="000F5485">
        <w:tc>
          <w:tcPr>
            <w:tcW w:w="2268" w:type="dxa"/>
            <w:gridSpan w:val="3"/>
            <w:tcMar>
              <w:left w:w="0" w:type="dxa"/>
              <w:right w:w="0" w:type="dxa"/>
            </w:tcMar>
          </w:tcPr>
          <w:p w14:paraId="016D14CB" w14:textId="77777777" w:rsidR="000C789E" w:rsidRPr="009B6BB8" w:rsidRDefault="000C789E" w:rsidP="000F5485">
            <w:pPr>
              <w:jc w:val="left"/>
              <w:rPr>
                <w:rFonts w:cs="Arial"/>
                <w:b/>
                <w:lang w:val="it-CH"/>
              </w:rPr>
            </w:pPr>
            <w:r w:rsidRPr="009B6BB8">
              <w:rPr>
                <w:rFonts w:cs="Arial"/>
                <w:b/>
                <w:lang w:val="it-CH"/>
              </w:rPr>
              <w:t>Fase di volo</w:t>
            </w:r>
          </w:p>
        </w:tc>
        <w:sdt>
          <w:sdtPr>
            <w:rPr>
              <w:rFonts w:cs="Arial"/>
              <w:lang w:val="it-CH"/>
            </w:rPr>
            <w:alias w:val="Flugphase"/>
            <w:tag w:val="Flugphase"/>
            <w:id w:val="-418554784"/>
            <w:placeholder>
              <w:docPart w:val="3B8D64408A7E424E891683F9AF440B75"/>
            </w:placeholder>
            <w:showingPlcHdr/>
            <w:dropDownList>
              <w:listItem w:displayText="[Scegliere un elemento.]" w:value="[Scegliere un elemento.]"/>
              <w:listItem w:displayText="Decollo e salita" w:value="Decollo e salita"/>
              <w:listItem w:displayText="Crociera" w:value="Crociera"/>
              <w:listItem w:displayText="Avvicinamento" w:value="Avvicinamento"/>
              <w:listItem w:displayText="Atterraggio" w:value="Atterraggio"/>
              <w:listItem w:displayText="Al suolo / Rullagio" w:value="Al suolo / Rullagio"/>
              <w:listItem w:displayText="Volo stazionario" w:value="Volo stazionario"/>
            </w:dropDownList>
          </w:sdtPr>
          <w:sdtContent>
            <w:tc>
              <w:tcPr>
                <w:tcW w:w="6804" w:type="dxa"/>
                <w:gridSpan w:val="10"/>
              </w:tcPr>
              <w:p w14:paraId="50C35CED" w14:textId="77777777" w:rsidR="000C789E" w:rsidRDefault="000C789E" w:rsidP="000F5485">
                <w:pPr>
                  <w:jc w:val="left"/>
                  <w:rPr>
                    <w:lang w:val="it-CH"/>
                  </w:rPr>
                </w:pPr>
                <w:r w:rsidRPr="009B6BB8">
                  <w:rPr>
                    <w:rStyle w:val="Platzhaltertext"/>
                    <w:szCs w:val="48"/>
                    <w:highlight w:val="yellow"/>
                    <w:lang w:val="it-CH"/>
                  </w:rPr>
                  <w:t>[</w:t>
                </w:r>
                <w:r w:rsidRPr="00BE3AD9">
                  <w:rPr>
                    <w:rStyle w:val="Platzhaltertext"/>
                    <w:highlight w:val="yellow"/>
                    <w:lang w:val="it-CH"/>
                  </w:rPr>
                  <w:t>Scegliere un elemento</w:t>
                </w:r>
                <w:r w:rsidR="003B4588">
                  <w:rPr>
                    <w:rStyle w:val="Platzhaltertext"/>
                    <w:highlight w:val="yellow"/>
                    <w:lang w:val="it-CH"/>
                  </w:rPr>
                  <w:t>.</w:t>
                </w:r>
                <w:r w:rsidRPr="009B6BB8">
                  <w:rPr>
                    <w:rStyle w:val="Platzhaltertext"/>
                    <w:szCs w:val="48"/>
                    <w:highlight w:val="yellow"/>
                    <w:lang w:val="it-CH"/>
                  </w:rPr>
                  <w:t>]</w:t>
                </w:r>
              </w:p>
            </w:tc>
          </w:sdtContent>
        </w:sdt>
      </w:tr>
      <w:tr w:rsidR="008523C9" w:rsidRPr="009B6BB8" w14:paraId="50569D76" w14:textId="77777777" w:rsidTr="000F5485">
        <w:tc>
          <w:tcPr>
            <w:tcW w:w="3259" w:type="dxa"/>
            <w:gridSpan w:val="5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4EAD646" w14:textId="77777777" w:rsidR="008523C9" w:rsidRPr="009B6BB8" w:rsidRDefault="008523C9" w:rsidP="000F5485">
            <w:pPr>
              <w:spacing w:before="120"/>
              <w:rPr>
                <w:b/>
                <w:lang w:val="it-CH"/>
              </w:rPr>
            </w:pPr>
            <w:r w:rsidRPr="009B6BB8">
              <w:rPr>
                <w:rFonts w:cs="Arial"/>
                <w:b/>
                <w:lang w:val="it-CH"/>
              </w:rPr>
              <w:t>Danni alle persone</w:t>
            </w:r>
          </w:p>
        </w:tc>
        <w:tc>
          <w:tcPr>
            <w:tcW w:w="2313" w:type="dxa"/>
            <w:gridSpan w:val="3"/>
            <w:tcBorders>
              <w:top w:val="single" w:sz="4" w:space="0" w:color="auto"/>
            </w:tcBorders>
          </w:tcPr>
          <w:p w14:paraId="702B2F0B" w14:textId="77777777" w:rsidR="008523C9" w:rsidRPr="009B6BB8" w:rsidRDefault="008523C9" w:rsidP="000F5485">
            <w:pPr>
              <w:spacing w:before="120"/>
              <w:jc w:val="center"/>
              <w:rPr>
                <w:b/>
                <w:noProof/>
                <w:lang w:val="it-CH"/>
              </w:rPr>
            </w:pPr>
            <w:r w:rsidRPr="009B6BB8">
              <w:rPr>
                <w:rFonts w:cs="Arial"/>
                <w:b/>
                <w:lang w:val="it-CH"/>
              </w:rPr>
              <w:t>Equipaggio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</w:tcBorders>
          </w:tcPr>
          <w:p w14:paraId="43B89D53" w14:textId="77777777" w:rsidR="008523C9" w:rsidRPr="009B6BB8" w:rsidRDefault="008523C9" w:rsidP="000F5485">
            <w:pPr>
              <w:spacing w:before="120"/>
              <w:jc w:val="center"/>
              <w:rPr>
                <w:b/>
                <w:noProof/>
                <w:lang w:val="it-CH"/>
              </w:rPr>
            </w:pPr>
            <w:r w:rsidRPr="009B6BB8">
              <w:rPr>
                <w:rFonts w:cs="Arial"/>
                <w:b/>
                <w:lang w:val="it-CH"/>
              </w:rPr>
              <w:t>Passeggeri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</w:tcBorders>
          </w:tcPr>
          <w:p w14:paraId="1C785B63" w14:textId="77777777" w:rsidR="008523C9" w:rsidRPr="009B6BB8" w:rsidRDefault="008523C9" w:rsidP="000F5485">
            <w:pPr>
              <w:spacing w:before="120"/>
              <w:jc w:val="center"/>
              <w:rPr>
                <w:b/>
                <w:noProof/>
                <w:lang w:val="it-CH"/>
              </w:rPr>
            </w:pPr>
            <w:r w:rsidRPr="009B6BB8">
              <w:rPr>
                <w:rFonts w:cs="Arial"/>
                <w:b/>
                <w:lang w:val="it-CH"/>
              </w:rPr>
              <w:t>Terzi</w:t>
            </w:r>
          </w:p>
        </w:tc>
      </w:tr>
      <w:tr w:rsidR="008523C9" w:rsidRPr="009B6BB8" w14:paraId="554705A1" w14:textId="77777777" w:rsidTr="000F5485">
        <w:tc>
          <w:tcPr>
            <w:tcW w:w="424" w:type="dxa"/>
            <w:tcMar>
              <w:left w:w="0" w:type="dxa"/>
              <w:right w:w="0" w:type="dxa"/>
            </w:tcMar>
          </w:tcPr>
          <w:p w14:paraId="25E3900F" w14:textId="77777777" w:rsidR="008523C9" w:rsidRPr="009B6BB8" w:rsidRDefault="008523C9" w:rsidP="008523C9">
            <w:pPr>
              <w:rPr>
                <w:lang w:val="it-CH"/>
              </w:rPr>
            </w:pPr>
          </w:p>
        </w:tc>
        <w:tc>
          <w:tcPr>
            <w:tcW w:w="2835" w:type="dxa"/>
            <w:gridSpan w:val="4"/>
          </w:tcPr>
          <w:p w14:paraId="261A6146" w14:textId="77777777" w:rsidR="008523C9" w:rsidRPr="009B6BB8" w:rsidRDefault="008523C9" w:rsidP="008523C9">
            <w:pPr>
              <w:jc w:val="center"/>
              <w:rPr>
                <w:b/>
                <w:sz w:val="18"/>
                <w:lang w:val="it-CH"/>
              </w:rPr>
            </w:pPr>
            <w:r w:rsidRPr="009B6BB8">
              <w:rPr>
                <w:rFonts w:cs="Arial"/>
                <w:b/>
                <w:sz w:val="18"/>
                <w:lang w:val="it-CH"/>
              </w:rPr>
              <w:t>Ferito leggermente</w:t>
            </w:r>
          </w:p>
        </w:tc>
        <w:tc>
          <w:tcPr>
            <w:tcW w:w="2313" w:type="dxa"/>
            <w:gridSpan w:val="3"/>
          </w:tcPr>
          <w:sdt>
            <w:sdtPr>
              <w:rPr>
                <w:lang w:val="it-CH"/>
              </w:rPr>
              <w:alias w:val="Formatvorlage Standard 6 Pt."/>
              <w:tag w:val="Formatvorlage Standard 6 Pt."/>
              <w:id w:val="-134954524"/>
              <w:placeholder>
                <w:docPart w:val="D0239F843890469A98BB05268099129B"/>
              </w:placeholder>
              <w:temporary/>
              <w:showingPlcHdr/>
              <w:text/>
            </w:sdtPr>
            <w:sdtContent>
              <w:p w14:paraId="5D127B64" w14:textId="77777777" w:rsidR="008523C9" w:rsidRPr="009B6BB8" w:rsidRDefault="008523C9" w:rsidP="008523C9">
                <w:pPr>
                  <w:jc w:val="center"/>
                  <w:rPr>
                    <w:lang w:val="it-CH"/>
                  </w:rPr>
                </w:pPr>
                <w:r w:rsidRPr="009B6BB8">
                  <w:rPr>
                    <w:rStyle w:val="Platzhaltertext"/>
                    <w:highlight w:val="yellow"/>
                    <w:lang w:val="it-CH"/>
                  </w:rPr>
                  <w:t>[</w:t>
                </w:r>
                <w:r>
                  <w:rPr>
                    <w:rStyle w:val="Platzhaltertext"/>
                    <w:highlight w:val="yellow"/>
                    <w:lang w:val="it-CH"/>
                  </w:rPr>
                  <w:t>cifra</w:t>
                </w:r>
                <w:r w:rsidRPr="009B6BB8">
                  <w:rPr>
                    <w:rStyle w:val="Platzhaltertext"/>
                    <w:highlight w:val="yellow"/>
                    <w:lang w:val="it-CH"/>
                  </w:rPr>
                  <w:t>]</w:t>
                </w:r>
              </w:p>
            </w:sdtContent>
          </w:sdt>
        </w:tc>
        <w:tc>
          <w:tcPr>
            <w:tcW w:w="1637" w:type="dxa"/>
            <w:gridSpan w:val="2"/>
          </w:tcPr>
          <w:sdt>
            <w:sdtPr>
              <w:rPr>
                <w:lang w:val="it-CH"/>
              </w:rPr>
              <w:alias w:val="Formatvorlage Standard 6 Pt."/>
              <w:tag w:val="Formatvorlage Standard 6 Pt."/>
              <w:id w:val="-2127068071"/>
              <w:placeholder>
                <w:docPart w:val="01D30374C00849DDAAC9B8F03D111676"/>
              </w:placeholder>
              <w:temporary/>
              <w:showingPlcHdr/>
              <w:text/>
            </w:sdtPr>
            <w:sdtContent>
              <w:p w14:paraId="291497AD" w14:textId="77777777" w:rsidR="008523C9" w:rsidRPr="009B6BB8" w:rsidRDefault="008523C9" w:rsidP="008523C9">
                <w:pPr>
                  <w:jc w:val="center"/>
                  <w:rPr>
                    <w:lang w:val="it-CH"/>
                  </w:rPr>
                </w:pPr>
                <w:r w:rsidRPr="009B6BB8">
                  <w:rPr>
                    <w:rStyle w:val="Platzhaltertext"/>
                    <w:highlight w:val="yellow"/>
                    <w:lang w:val="it-CH"/>
                  </w:rPr>
                  <w:t>[</w:t>
                </w:r>
                <w:r>
                  <w:rPr>
                    <w:rStyle w:val="Platzhaltertext"/>
                    <w:highlight w:val="yellow"/>
                    <w:lang w:val="it-CH"/>
                  </w:rPr>
                  <w:t>cifra</w:t>
                </w:r>
                <w:r w:rsidRPr="009B6BB8">
                  <w:rPr>
                    <w:rStyle w:val="Platzhaltertext"/>
                    <w:highlight w:val="yellow"/>
                    <w:lang w:val="it-CH"/>
                  </w:rPr>
                  <w:t>]</w:t>
                </w:r>
              </w:p>
            </w:sdtContent>
          </w:sdt>
        </w:tc>
        <w:tc>
          <w:tcPr>
            <w:tcW w:w="1863" w:type="dxa"/>
            <w:gridSpan w:val="3"/>
          </w:tcPr>
          <w:sdt>
            <w:sdtPr>
              <w:rPr>
                <w:lang w:val="it-CH"/>
              </w:rPr>
              <w:alias w:val="Formatvorlage Standard 6 Pt."/>
              <w:tag w:val="Formatvorlage Standard 6 Pt."/>
              <w:id w:val="-759135747"/>
              <w:placeholder>
                <w:docPart w:val="10E0C0E5E44548A599AC1C7C310E109A"/>
              </w:placeholder>
              <w:temporary/>
              <w:showingPlcHdr/>
              <w:text/>
            </w:sdtPr>
            <w:sdtContent>
              <w:p w14:paraId="160B945A" w14:textId="77777777" w:rsidR="008523C9" w:rsidRPr="009B6BB8" w:rsidRDefault="008523C9" w:rsidP="008523C9">
                <w:pPr>
                  <w:jc w:val="center"/>
                  <w:rPr>
                    <w:lang w:val="it-CH"/>
                  </w:rPr>
                </w:pPr>
                <w:r w:rsidRPr="009B6BB8">
                  <w:rPr>
                    <w:rStyle w:val="Platzhaltertext"/>
                    <w:highlight w:val="yellow"/>
                    <w:lang w:val="it-CH"/>
                  </w:rPr>
                  <w:t>[</w:t>
                </w:r>
                <w:r>
                  <w:rPr>
                    <w:rStyle w:val="Platzhaltertext"/>
                    <w:highlight w:val="yellow"/>
                    <w:lang w:val="it-CH"/>
                  </w:rPr>
                  <w:t>cifra</w:t>
                </w:r>
                <w:r w:rsidRPr="009B6BB8">
                  <w:rPr>
                    <w:rStyle w:val="Platzhaltertext"/>
                    <w:highlight w:val="yellow"/>
                    <w:lang w:val="it-CH"/>
                  </w:rPr>
                  <w:t>]</w:t>
                </w:r>
              </w:p>
            </w:sdtContent>
          </w:sdt>
        </w:tc>
      </w:tr>
      <w:tr w:rsidR="008523C9" w:rsidRPr="009B6BB8" w14:paraId="16E38489" w14:textId="77777777" w:rsidTr="000F5485">
        <w:tc>
          <w:tcPr>
            <w:tcW w:w="42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0AFCF87" w14:textId="77777777" w:rsidR="008523C9" w:rsidRPr="009B6BB8" w:rsidRDefault="008523C9" w:rsidP="008523C9">
            <w:pPr>
              <w:rPr>
                <w:lang w:val="it-CH"/>
              </w:rPr>
            </w:pP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14:paraId="13B91FF3" w14:textId="77777777" w:rsidR="008523C9" w:rsidRPr="009B6BB8" w:rsidRDefault="008523C9" w:rsidP="008523C9">
            <w:pPr>
              <w:jc w:val="center"/>
              <w:rPr>
                <w:b/>
                <w:sz w:val="18"/>
                <w:lang w:val="it-CH"/>
              </w:rPr>
            </w:pPr>
            <w:r w:rsidRPr="009B6BB8">
              <w:rPr>
                <w:rFonts w:cs="Arial"/>
                <w:b/>
                <w:sz w:val="18"/>
                <w:lang w:val="it-CH"/>
              </w:rPr>
              <w:t>Non ferito</w:t>
            </w:r>
          </w:p>
        </w:tc>
        <w:tc>
          <w:tcPr>
            <w:tcW w:w="2313" w:type="dxa"/>
            <w:gridSpan w:val="3"/>
            <w:tcBorders>
              <w:bottom w:val="single" w:sz="4" w:space="0" w:color="auto"/>
            </w:tcBorders>
          </w:tcPr>
          <w:sdt>
            <w:sdtPr>
              <w:rPr>
                <w:lang w:val="it-CH"/>
              </w:rPr>
              <w:alias w:val="Formatvorlage Standard 6 Pt."/>
              <w:tag w:val="Formatvorlage Standard 6 Pt."/>
              <w:id w:val="-1744406015"/>
              <w:placeholder>
                <w:docPart w:val="1453A3C6DA0E45F993D28A5AF948EC4D"/>
              </w:placeholder>
              <w:temporary/>
              <w:showingPlcHdr/>
              <w:text/>
            </w:sdtPr>
            <w:sdtContent>
              <w:p w14:paraId="400B5FB4" w14:textId="77777777" w:rsidR="008523C9" w:rsidRPr="009B6BB8" w:rsidRDefault="008523C9" w:rsidP="008523C9">
                <w:pPr>
                  <w:jc w:val="center"/>
                  <w:rPr>
                    <w:lang w:val="it-CH"/>
                  </w:rPr>
                </w:pPr>
                <w:r w:rsidRPr="009B6BB8">
                  <w:rPr>
                    <w:rStyle w:val="Platzhaltertext"/>
                    <w:highlight w:val="yellow"/>
                    <w:lang w:val="it-CH"/>
                  </w:rPr>
                  <w:t>[</w:t>
                </w:r>
                <w:r>
                  <w:rPr>
                    <w:rStyle w:val="Platzhaltertext"/>
                    <w:highlight w:val="yellow"/>
                    <w:lang w:val="it-CH"/>
                  </w:rPr>
                  <w:t>cifra</w:t>
                </w:r>
                <w:r w:rsidRPr="009B6BB8">
                  <w:rPr>
                    <w:rStyle w:val="Platzhaltertext"/>
                    <w:highlight w:val="yellow"/>
                    <w:lang w:val="it-CH"/>
                  </w:rPr>
                  <w:t>]</w:t>
                </w:r>
              </w:p>
            </w:sdtContent>
          </w:sdt>
        </w:tc>
        <w:tc>
          <w:tcPr>
            <w:tcW w:w="1637" w:type="dxa"/>
            <w:gridSpan w:val="2"/>
            <w:tcBorders>
              <w:bottom w:val="single" w:sz="4" w:space="0" w:color="auto"/>
            </w:tcBorders>
          </w:tcPr>
          <w:sdt>
            <w:sdtPr>
              <w:rPr>
                <w:lang w:val="it-CH"/>
              </w:rPr>
              <w:alias w:val="Formatvorlage Standard 6 Pt."/>
              <w:tag w:val="Formatvorlage Standard 6 Pt."/>
              <w:id w:val="-1400746027"/>
              <w:placeholder>
                <w:docPart w:val="711CD8D13F9F4C8EA607953E84AEF089"/>
              </w:placeholder>
              <w:temporary/>
              <w:showingPlcHdr/>
              <w:text/>
            </w:sdtPr>
            <w:sdtContent>
              <w:p w14:paraId="0F635F99" w14:textId="77777777" w:rsidR="008523C9" w:rsidRPr="009B6BB8" w:rsidRDefault="008523C9" w:rsidP="008523C9">
                <w:pPr>
                  <w:jc w:val="center"/>
                  <w:rPr>
                    <w:lang w:val="it-CH"/>
                  </w:rPr>
                </w:pPr>
                <w:r w:rsidRPr="009B6BB8">
                  <w:rPr>
                    <w:rStyle w:val="Platzhaltertext"/>
                    <w:highlight w:val="yellow"/>
                    <w:lang w:val="it-CH"/>
                  </w:rPr>
                  <w:t>[</w:t>
                </w:r>
                <w:r>
                  <w:rPr>
                    <w:rStyle w:val="Platzhaltertext"/>
                    <w:highlight w:val="yellow"/>
                    <w:lang w:val="it-CH"/>
                  </w:rPr>
                  <w:t>cifra</w:t>
                </w:r>
                <w:r w:rsidRPr="009B6BB8">
                  <w:rPr>
                    <w:rStyle w:val="Platzhaltertext"/>
                    <w:highlight w:val="yellow"/>
                    <w:lang w:val="it-CH"/>
                  </w:rPr>
                  <w:t>]</w:t>
                </w:r>
              </w:p>
            </w:sdtContent>
          </w:sdt>
        </w:tc>
        <w:tc>
          <w:tcPr>
            <w:tcW w:w="1863" w:type="dxa"/>
            <w:gridSpan w:val="3"/>
            <w:tcBorders>
              <w:bottom w:val="single" w:sz="4" w:space="0" w:color="auto"/>
            </w:tcBorders>
          </w:tcPr>
          <w:sdt>
            <w:sdtPr>
              <w:rPr>
                <w:lang w:val="it-CH"/>
              </w:rPr>
              <w:alias w:val="Formatvorlage Standard 6 Pt."/>
              <w:tag w:val="Formatvorlage Standard 6 Pt."/>
              <w:id w:val="1190258835"/>
              <w:placeholder>
                <w:docPart w:val="B9D34E3DA55845DA85CA1714A8FF863B"/>
              </w:placeholder>
              <w:temporary/>
              <w:showingPlcHdr/>
              <w:text/>
            </w:sdtPr>
            <w:sdtContent>
              <w:p w14:paraId="725736F0" w14:textId="77777777" w:rsidR="008523C9" w:rsidRPr="009B6BB8" w:rsidRDefault="008523C9" w:rsidP="008523C9">
                <w:pPr>
                  <w:jc w:val="center"/>
                  <w:rPr>
                    <w:lang w:val="it-CH"/>
                  </w:rPr>
                </w:pPr>
                <w:r w:rsidRPr="009B6BB8">
                  <w:rPr>
                    <w:rStyle w:val="Platzhaltertext"/>
                    <w:highlight w:val="yellow"/>
                    <w:lang w:val="it-CH"/>
                  </w:rPr>
                  <w:t>[</w:t>
                </w:r>
                <w:r>
                  <w:rPr>
                    <w:rStyle w:val="Platzhaltertext"/>
                    <w:highlight w:val="yellow"/>
                    <w:lang w:val="it-CH"/>
                  </w:rPr>
                  <w:t>cifra</w:t>
                </w:r>
                <w:r w:rsidRPr="009B6BB8">
                  <w:rPr>
                    <w:rStyle w:val="Platzhaltertext"/>
                    <w:highlight w:val="yellow"/>
                    <w:lang w:val="it-CH"/>
                  </w:rPr>
                  <w:t>]</w:t>
                </w:r>
              </w:p>
            </w:sdtContent>
          </w:sdt>
        </w:tc>
      </w:tr>
      <w:tr w:rsidR="008523C9" w:rsidRPr="009B6BB8" w14:paraId="52F7D7B8" w14:textId="77777777" w:rsidTr="000F5485">
        <w:tc>
          <w:tcPr>
            <w:tcW w:w="2832" w:type="dxa"/>
            <w:gridSpan w:val="4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1602C40" w14:textId="77777777" w:rsidR="008523C9" w:rsidRPr="009B6BB8" w:rsidRDefault="008523C9" w:rsidP="000F5485">
            <w:pPr>
              <w:rPr>
                <w:b/>
                <w:lang w:val="it-CH"/>
              </w:rPr>
            </w:pPr>
            <w:r w:rsidRPr="009B6BB8">
              <w:rPr>
                <w:rFonts w:cs="Arial"/>
                <w:b/>
                <w:lang w:val="it-CH"/>
              </w:rPr>
              <w:t>Danni all’aeromobile</w:t>
            </w:r>
          </w:p>
        </w:tc>
        <w:tc>
          <w:tcPr>
            <w:tcW w:w="2740" w:type="dxa"/>
            <w:gridSpan w:val="4"/>
            <w:tcBorders>
              <w:top w:val="single" w:sz="4" w:space="0" w:color="auto"/>
            </w:tcBorders>
          </w:tcPr>
          <w:p w14:paraId="518E5ABB" w14:textId="77777777" w:rsidR="008523C9" w:rsidRPr="009B6BB8" w:rsidRDefault="00000000" w:rsidP="000F5485">
            <w:pPr>
              <w:rPr>
                <w:noProof/>
                <w:lang w:val="it-CH"/>
              </w:rPr>
            </w:pPr>
            <w:sdt>
              <w:sdtPr>
                <w:rPr>
                  <w:lang w:val="it-CH"/>
                </w:rPr>
                <w:alias w:val="LfzSchaden"/>
                <w:tag w:val="LfzSchaden"/>
                <w:id w:val="-449239941"/>
                <w:placeholder>
                  <w:docPart w:val="4695D08233AD421FB9F967F1A87FA530"/>
                </w:placeholder>
                <w:showingPlcHdr/>
                <w:dropDownList>
                  <w:listItem w:displayText="[Scegliere un elemento]" w:value="[Scegliere un elemento]"/>
                  <w:listItem w:displayText="Distrutto" w:value="Distrutto"/>
                  <w:listItem w:displayText="Gravemente danneggiato" w:value="Gravemente danneggiato"/>
                  <w:listItem w:displayText="Leggermente danneggiato" w:value="Leggermente danneggiato"/>
                  <w:listItem w:displayText="Integro" w:value="Integro"/>
                </w:dropDownList>
              </w:sdtPr>
              <w:sdtContent>
                <w:r w:rsidR="008523C9" w:rsidRPr="002B3D1C">
                  <w:rPr>
                    <w:rStyle w:val="Platzhaltertext"/>
                    <w:highlight w:val="yellow"/>
                    <w:lang w:val="it-CH"/>
                  </w:rPr>
                  <w:t>[tipo di danno</w:t>
                </w:r>
                <w:r w:rsidR="008523C9" w:rsidRPr="009B6BB8">
                  <w:rPr>
                    <w:rStyle w:val="Platzhaltertext"/>
                    <w:highlight w:val="yellow"/>
                    <w:lang w:val="it-CH"/>
                  </w:rPr>
                  <w:t>]</w:t>
                </w:r>
              </w:sdtContent>
            </w:sdt>
          </w:p>
        </w:tc>
        <w:tc>
          <w:tcPr>
            <w:tcW w:w="3500" w:type="dxa"/>
            <w:gridSpan w:val="5"/>
            <w:tcBorders>
              <w:top w:val="single" w:sz="4" w:space="0" w:color="auto"/>
            </w:tcBorders>
          </w:tcPr>
          <w:sdt>
            <w:sdtPr>
              <w:rPr>
                <w:lang w:val="it-CH"/>
              </w:rPr>
              <w:alias w:val="Formatvorlage Standard 6 Pt."/>
              <w:tag w:val="Formatvorlage Standard 6 Pt."/>
              <w:id w:val="1427779367"/>
              <w:placeholder>
                <w:docPart w:val="23A82A130BEF45B291141182412AC0E2"/>
              </w:placeholder>
              <w:temporary/>
              <w:showingPlcHdr/>
              <w:text/>
            </w:sdtPr>
            <w:sdtContent>
              <w:p w14:paraId="5D3B9CB6" w14:textId="77777777" w:rsidR="008523C9" w:rsidRPr="009B6BB8" w:rsidRDefault="008523C9" w:rsidP="000F5485">
                <w:pPr>
                  <w:jc w:val="left"/>
                  <w:rPr>
                    <w:lang w:val="it-CH"/>
                  </w:rPr>
                </w:pPr>
                <w:r w:rsidRPr="009B6BB8">
                  <w:rPr>
                    <w:rStyle w:val="Platzhaltertext"/>
                    <w:highlight w:val="yellow"/>
                    <w:lang w:val="it-CH"/>
                  </w:rPr>
                  <w:t>[</w:t>
                </w:r>
                <w:r w:rsidRPr="002B3D1C">
                  <w:rPr>
                    <w:rStyle w:val="Platzhaltertext"/>
                    <w:highlight w:val="yellow"/>
                    <w:lang w:val="it-CH"/>
                  </w:rPr>
                  <w:t>Descrizione del danni</w:t>
                </w:r>
                <w:r w:rsidRPr="009B6BB8">
                  <w:rPr>
                    <w:rStyle w:val="Platzhaltertext"/>
                    <w:highlight w:val="yellow"/>
                    <w:lang w:val="it-CH"/>
                  </w:rPr>
                  <w:t>]</w:t>
                </w:r>
              </w:p>
            </w:sdtContent>
          </w:sdt>
        </w:tc>
      </w:tr>
      <w:tr w:rsidR="008523C9" w:rsidRPr="00A81F09" w14:paraId="2917CF39" w14:textId="77777777" w:rsidTr="000F5485">
        <w:tc>
          <w:tcPr>
            <w:tcW w:w="2832" w:type="dxa"/>
            <w:gridSpan w:val="4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91B9360" w14:textId="77777777" w:rsidR="008523C9" w:rsidRPr="009B6BB8" w:rsidRDefault="008523C9" w:rsidP="000F5485">
            <w:pPr>
              <w:rPr>
                <w:b/>
                <w:lang w:val="it-CH"/>
              </w:rPr>
            </w:pPr>
            <w:r w:rsidRPr="009B6BB8">
              <w:rPr>
                <w:rFonts w:cs="Arial"/>
                <w:b/>
                <w:lang w:val="it-CH"/>
              </w:rPr>
              <w:t>Danni a terzi</w:t>
            </w:r>
          </w:p>
        </w:tc>
        <w:tc>
          <w:tcPr>
            <w:tcW w:w="6240" w:type="dxa"/>
            <w:gridSpan w:val="9"/>
            <w:tcBorders>
              <w:bottom w:val="single" w:sz="4" w:space="0" w:color="auto"/>
            </w:tcBorders>
          </w:tcPr>
          <w:sdt>
            <w:sdtPr>
              <w:rPr>
                <w:lang w:val="it-CH"/>
              </w:rPr>
              <w:alias w:val="Formatvorlage Standard 6 Pt."/>
              <w:tag w:val="Formatvorlage Standard 6 Pt."/>
              <w:id w:val="-981235780"/>
              <w:placeholder>
                <w:docPart w:val="1D5F69E153B544C9AB3D9B8BBBD31C4D"/>
              </w:placeholder>
              <w:temporary/>
              <w:showingPlcHdr/>
              <w:text/>
            </w:sdtPr>
            <w:sdtContent>
              <w:p w14:paraId="01F18213" w14:textId="77777777" w:rsidR="008523C9" w:rsidRPr="009B6BB8" w:rsidRDefault="008523C9" w:rsidP="000F5485">
                <w:pPr>
                  <w:jc w:val="left"/>
                  <w:rPr>
                    <w:lang w:val="it-CH"/>
                  </w:rPr>
                </w:pPr>
                <w:r w:rsidRPr="009B6BB8">
                  <w:rPr>
                    <w:rStyle w:val="Platzhaltertext"/>
                    <w:highlight w:val="yellow"/>
                    <w:lang w:val="it-CH"/>
                  </w:rPr>
                  <w:t>[</w:t>
                </w:r>
                <w:r>
                  <w:rPr>
                    <w:rStyle w:val="Platzhaltertext"/>
                    <w:highlight w:val="yellow"/>
                    <w:lang w:val="it-CH"/>
                  </w:rPr>
                  <w:t>d</w:t>
                </w:r>
                <w:r w:rsidRPr="002B3D1C">
                  <w:rPr>
                    <w:rStyle w:val="Platzhaltertext"/>
                    <w:highlight w:val="yellow"/>
                    <w:lang w:val="it-CH"/>
                  </w:rPr>
                  <w:t>escrizione del dann</w:t>
                </w:r>
                <w:r>
                  <w:rPr>
                    <w:rStyle w:val="Platzhaltertext"/>
                    <w:highlight w:val="yellow"/>
                    <w:lang w:val="it-CH"/>
                  </w:rPr>
                  <w:t>o a terzi</w:t>
                </w:r>
                <w:r w:rsidRPr="009B6BB8">
                  <w:rPr>
                    <w:rStyle w:val="Platzhaltertext"/>
                    <w:highlight w:val="yellow"/>
                    <w:lang w:val="it-CH"/>
                  </w:rPr>
                  <w:t>]</w:t>
                </w:r>
              </w:p>
            </w:sdtContent>
          </w:sdt>
        </w:tc>
      </w:tr>
    </w:tbl>
    <w:p w14:paraId="117579A8" w14:textId="77777777" w:rsidR="003B4588" w:rsidRDefault="003B4588">
      <w:pPr>
        <w:spacing w:after="160" w:line="259" w:lineRule="auto"/>
        <w:jc w:val="left"/>
        <w:rPr>
          <w:rFonts w:eastAsia="Times New Roman" w:cs="Tahoma"/>
          <w:b/>
          <w:kern w:val="28"/>
          <w:sz w:val="26"/>
          <w:lang w:val="it-CH" w:eastAsia="de-CH"/>
        </w:rPr>
      </w:pPr>
      <w:r>
        <w:rPr>
          <w:sz w:val="26"/>
          <w:lang w:val="it-CH"/>
        </w:rPr>
        <w:br w:type="page"/>
      </w:r>
    </w:p>
    <w:p w14:paraId="62C8D222" w14:textId="77777777" w:rsidR="008523C9" w:rsidRPr="009B6BB8" w:rsidRDefault="008523C9" w:rsidP="008523C9">
      <w:pPr>
        <w:pStyle w:val="berschriftohneGliederung"/>
        <w:rPr>
          <w:sz w:val="26"/>
          <w:lang w:val="it-CH"/>
        </w:rPr>
      </w:pPr>
      <w:r>
        <w:rPr>
          <w:sz w:val="26"/>
          <w:lang w:val="it-CH"/>
        </w:rPr>
        <w:lastRenderedPageBreak/>
        <w:t>C</w:t>
      </w:r>
      <w:r w:rsidRPr="009B6BB8">
        <w:rPr>
          <w:sz w:val="26"/>
          <w:lang w:val="it-CH"/>
        </w:rPr>
        <w:t>ircostanze</w:t>
      </w:r>
    </w:p>
    <w:p w14:paraId="4D3253B8" w14:textId="77777777" w:rsidR="008523C9" w:rsidRPr="009B6BB8" w:rsidRDefault="0057008C" w:rsidP="008523C9">
      <w:pPr>
        <w:pStyle w:val="Rubriken"/>
        <w:spacing w:after="120"/>
        <w:rPr>
          <w:rFonts w:ascii="Arial" w:hAnsi="Arial" w:cs="Arial"/>
          <w:lang w:val="it-CH"/>
        </w:rPr>
      </w:pPr>
      <w:r>
        <w:rPr>
          <w:rFonts w:ascii="Arial" w:hAnsi="Arial" w:cs="Arial"/>
          <w:lang w:val="it-CH"/>
        </w:rPr>
        <w:t xml:space="preserve">Corso degli eventi </w:t>
      </w:r>
    </w:p>
    <w:sdt>
      <w:sdtPr>
        <w:rPr>
          <w:highlight w:val="yellow"/>
          <w:lang w:val="it-CH"/>
        </w:rPr>
        <w:alias w:val="Formatvorlage Standard 6 Pt."/>
        <w:tag w:val="Formatvorlage Standard 6 Pt."/>
        <w:id w:val="1197893937"/>
        <w:placeholder>
          <w:docPart w:val="E202B72E08B747879DE924BB0454ACB3"/>
        </w:placeholder>
        <w:temporary/>
        <w:showingPlcHdr/>
        <w:text/>
      </w:sdtPr>
      <w:sdtContent>
        <w:p w14:paraId="1EC28CDE" w14:textId="77777777" w:rsidR="008523C9" w:rsidRPr="008523C9" w:rsidRDefault="008523C9" w:rsidP="008523C9">
          <w:pPr>
            <w:rPr>
              <w:highlight w:val="yellow"/>
              <w:lang w:val="it-CH"/>
            </w:rPr>
          </w:pPr>
          <w:r w:rsidRPr="008523C9">
            <w:rPr>
              <w:rStyle w:val="Platzhaltertext"/>
              <w:highlight w:val="yellow"/>
              <w:lang w:val="it-CH"/>
            </w:rPr>
            <w:t>Clicca o digita qui per inserire il testo.</w:t>
          </w:r>
        </w:p>
      </w:sdtContent>
    </w:sdt>
    <w:p w14:paraId="28A2DE04" w14:textId="77777777" w:rsidR="008523C9" w:rsidRPr="009B6BB8" w:rsidRDefault="00000000" w:rsidP="008523C9">
      <w:pPr>
        <w:pStyle w:val="letzterAbsatzStandard"/>
        <w:rPr>
          <w:lang w:val="it-CH" w:eastAsia="de-CH"/>
        </w:rPr>
      </w:pPr>
      <w:sdt>
        <w:sdtPr>
          <w:rPr>
            <w:highlight w:val="yellow"/>
            <w:lang w:val="it-CH"/>
          </w:rPr>
          <w:alias w:val="Formatvorlage letzter Absatz Standard 12 Pt."/>
          <w:tag w:val="Formatvorlage letzter Absatz Standard 12 Pt."/>
          <w:id w:val="-651986761"/>
          <w:placeholder>
            <w:docPart w:val="23C33A4C6E8C40E484E6C2B230102B68"/>
          </w:placeholder>
          <w:temporary/>
          <w:showingPlcHdr/>
          <w:text/>
        </w:sdtPr>
        <w:sdtContent>
          <w:r w:rsidR="008523C9" w:rsidRPr="008523C9">
            <w:rPr>
              <w:rStyle w:val="Platzhaltertext"/>
              <w:highlight w:val="yellow"/>
              <w:lang w:val="it-CH"/>
            </w:rPr>
            <w:t>Clicca o digita qui per inserire il testo.</w:t>
          </w:r>
        </w:sdtContent>
      </w:sdt>
    </w:p>
    <w:p w14:paraId="0B2C103B" w14:textId="77777777" w:rsidR="008523C9" w:rsidRPr="009B6BB8" w:rsidRDefault="008523C9" w:rsidP="008523C9">
      <w:pPr>
        <w:pStyle w:val="berschriftohneGliederung"/>
        <w:rPr>
          <w:lang w:val="it-CH"/>
        </w:rPr>
      </w:pPr>
      <w:r w:rsidRPr="009B6BB8">
        <w:rPr>
          <w:lang w:val="it-CH"/>
        </w:rPr>
        <w:t>Constatazioni</w:t>
      </w:r>
    </w:p>
    <w:sdt>
      <w:sdtPr>
        <w:rPr>
          <w:highlight w:val="yellow"/>
          <w:lang w:val="it-CH"/>
        </w:rPr>
        <w:alias w:val="Formatvorlage Standard 6 Pt."/>
        <w:tag w:val="Formatvorlage Standard 6 Pt."/>
        <w:id w:val="-1286262336"/>
        <w:placeholder>
          <w:docPart w:val="A8A808F1C1F84D9BB5E7D048693B789F"/>
        </w:placeholder>
        <w:temporary/>
        <w:showingPlcHdr/>
        <w:text/>
      </w:sdtPr>
      <w:sdtContent>
        <w:p w14:paraId="34775391" w14:textId="77777777" w:rsidR="008523C9" w:rsidRPr="008523C9" w:rsidRDefault="008523C9" w:rsidP="008523C9">
          <w:pPr>
            <w:rPr>
              <w:highlight w:val="yellow"/>
              <w:lang w:val="it-CH"/>
            </w:rPr>
          </w:pPr>
          <w:r w:rsidRPr="008523C9">
            <w:rPr>
              <w:rStyle w:val="Platzhaltertext"/>
              <w:highlight w:val="yellow"/>
              <w:lang w:val="it-CH"/>
            </w:rPr>
            <w:t>Clicca o digita qui per inserire il testo.</w:t>
          </w:r>
        </w:p>
      </w:sdtContent>
    </w:sdt>
    <w:p w14:paraId="60CDBAFD" w14:textId="77777777" w:rsidR="008523C9" w:rsidRPr="009B6BB8" w:rsidRDefault="00000000" w:rsidP="008523C9">
      <w:pPr>
        <w:pStyle w:val="letzterAbsatzStandard"/>
        <w:rPr>
          <w:lang w:val="it-CH" w:eastAsia="de-CH"/>
        </w:rPr>
      </w:pPr>
      <w:sdt>
        <w:sdtPr>
          <w:rPr>
            <w:highlight w:val="yellow"/>
            <w:lang w:val="it-CH"/>
          </w:rPr>
          <w:alias w:val="Formatvorlage letzter Absatz Standard 12 Pt."/>
          <w:tag w:val="Formatvorlage letzter Absatz Standard 12 Pt."/>
          <w:id w:val="-1523156795"/>
          <w:placeholder>
            <w:docPart w:val="8D58D2BBCF304382966C6575A61D4BF1"/>
          </w:placeholder>
          <w:temporary/>
          <w:showingPlcHdr/>
          <w:text/>
        </w:sdtPr>
        <w:sdtContent>
          <w:r w:rsidR="008523C9" w:rsidRPr="008523C9">
            <w:rPr>
              <w:rStyle w:val="Platzhaltertext"/>
              <w:highlight w:val="yellow"/>
              <w:lang w:val="it-CH"/>
            </w:rPr>
            <w:t>Clicca o digita qui per inserire il testo.</w:t>
          </w:r>
        </w:sdtContent>
      </w:sdt>
    </w:p>
    <w:p w14:paraId="4F8B6988" w14:textId="77777777" w:rsidR="00E15415" w:rsidRPr="008523C9" w:rsidRDefault="00E15415" w:rsidP="00E15415">
      <w:pPr>
        <w:pStyle w:val="letzterAbsatzStandard"/>
        <w:rPr>
          <w:lang w:val="it-CH" w:eastAsia="de-CH"/>
        </w:rPr>
      </w:pPr>
    </w:p>
    <w:sectPr w:rsidR="00E15415" w:rsidRPr="008523C9" w:rsidSect="008523C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CEC15" w14:textId="77777777" w:rsidR="00231507" w:rsidRDefault="00231507" w:rsidP="00BF7A18">
      <w:pPr>
        <w:spacing w:after="0"/>
      </w:pPr>
      <w:r>
        <w:separator/>
      </w:r>
    </w:p>
  </w:endnote>
  <w:endnote w:type="continuationSeparator" w:id="0">
    <w:p w14:paraId="2F440B54" w14:textId="77777777" w:rsidR="00231507" w:rsidRDefault="00231507" w:rsidP="00BF7A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DA22" w14:textId="77777777" w:rsidR="009C0007" w:rsidRPr="008523C9" w:rsidRDefault="008523C9" w:rsidP="0000258B">
    <w:pPr>
      <w:pStyle w:val="Fuzeile"/>
      <w:rPr>
        <w:lang w:val="it-CH"/>
      </w:rPr>
    </w:pPr>
    <w:r w:rsidRPr="008523C9">
      <w:rPr>
        <w:lang w:val="it-CH"/>
      </w:rPr>
      <w:t>Servizio d’inchiesta svizzero sulla sicurezza</w:t>
    </w:r>
    <w:r w:rsidR="009C0007" w:rsidRPr="008523C9">
      <w:rPr>
        <w:lang w:val="it-CH"/>
      </w:rPr>
      <w:tab/>
    </w:r>
    <w:r w:rsidRPr="008523C9">
      <w:rPr>
        <w:lang w:val="it-CH"/>
      </w:rPr>
      <w:t>Pagina</w:t>
    </w:r>
    <w:r w:rsidR="009C0007" w:rsidRPr="008523C9">
      <w:rPr>
        <w:lang w:val="it-CH"/>
      </w:rPr>
      <w:t xml:space="preserve"> </w:t>
    </w:r>
    <w:r w:rsidR="009C0007" w:rsidRPr="0000258B">
      <w:fldChar w:fldCharType="begin"/>
    </w:r>
    <w:r w:rsidR="009C0007" w:rsidRPr="008523C9">
      <w:rPr>
        <w:lang w:val="it-CH"/>
      </w:rPr>
      <w:instrText xml:space="preserve"> PAGE </w:instrText>
    </w:r>
    <w:r w:rsidR="009C0007" w:rsidRPr="0000258B">
      <w:fldChar w:fldCharType="separate"/>
    </w:r>
    <w:r w:rsidR="00D22D98">
      <w:rPr>
        <w:noProof/>
        <w:lang w:val="it-CH"/>
      </w:rPr>
      <w:t>2</w:t>
    </w:r>
    <w:r w:rsidR="009C0007" w:rsidRPr="0000258B">
      <w:fldChar w:fldCharType="end"/>
    </w:r>
    <w:r w:rsidR="009C0007" w:rsidRPr="008523C9">
      <w:rPr>
        <w:lang w:val="it-CH"/>
      </w:rPr>
      <w:t xml:space="preserve"> </w:t>
    </w:r>
    <w:r w:rsidRPr="008523C9">
      <w:rPr>
        <w:lang w:val="it-CH"/>
      </w:rPr>
      <w:t xml:space="preserve">di </w:t>
    </w:r>
    <w:r w:rsidR="000A66BF">
      <w:rPr>
        <w:noProof/>
      </w:rPr>
      <w:fldChar w:fldCharType="begin"/>
    </w:r>
    <w:r w:rsidR="000A66BF" w:rsidRPr="008523C9">
      <w:rPr>
        <w:noProof/>
        <w:lang w:val="it-CH"/>
      </w:rPr>
      <w:instrText xml:space="preserve"> NUMPAGES </w:instrText>
    </w:r>
    <w:r w:rsidR="000A66BF">
      <w:rPr>
        <w:noProof/>
      </w:rPr>
      <w:fldChar w:fldCharType="separate"/>
    </w:r>
    <w:r w:rsidR="00D22D98">
      <w:rPr>
        <w:noProof/>
        <w:lang w:val="it-CH"/>
      </w:rPr>
      <w:t>2</w:t>
    </w:r>
    <w:r w:rsidR="000A66BF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9E667" w14:textId="77777777" w:rsidR="006265BA" w:rsidRDefault="006265BA" w:rsidP="00BD305A">
    <w:pPr>
      <w:pStyle w:val="Fuzeile"/>
      <w:pBdr>
        <w:top w:val="none" w:sz="0" w:space="0" w:color="auto"/>
      </w:pBdr>
      <w:tabs>
        <w:tab w:val="left" w:pos="4253"/>
        <w:tab w:val="center" w:pos="4536"/>
      </w:tabs>
      <w:ind w:left="4395"/>
      <w:rPr>
        <w:rFonts w:eastAsia="Times New Roman" w:cs="Arial"/>
        <w:b w:val="0"/>
        <w:sz w:val="15"/>
        <w:szCs w:val="15"/>
        <w:lang w:val="it-CH" w:eastAsia="de-CH"/>
      </w:rPr>
    </w:pPr>
    <w:r w:rsidRPr="006265BA">
      <w:rPr>
        <w:rFonts w:eastAsia="Times New Roman" w:cs="Arial"/>
        <w:b w:val="0"/>
        <w:sz w:val="15"/>
        <w:szCs w:val="15"/>
        <w:lang w:val="it-CH" w:eastAsia="de-CH"/>
      </w:rPr>
      <w:t>Servizio d’inchiesta svizzero sulla sicurezza SISI</w:t>
    </w:r>
  </w:p>
  <w:p w14:paraId="16E8F143" w14:textId="77777777" w:rsidR="006265BA" w:rsidRDefault="006265BA" w:rsidP="006265BA">
    <w:pPr>
      <w:pStyle w:val="Fuzeile"/>
      <w:pBdr>
        <w:top w:val="none" w:sz="0" w:space="0" w:color="auto"/>
      </w:pBdr>
      <w:tabs>
        <w:tab w:val="left" w:pos="4253"/>
        <w:tab w:val="center" w:pos="4536"/>
      </w:tabs>
      <w:ind w:left="4395"/>
      <w:rPr>
        <w:rFonts w:eastAsia="Times New Roman" w:cs="Arial"/>
        <w:b w:val="0"/>
        <w:sz w:val="15"/>
        <w:szCs w:val="15"/>
        <w:lang w:val="it-CH" w:eastAsia="de-CH"/>
      </w:rPr>
    </w:pPr>
    <w:r w:rsidRPr="006265BA">
      <w:rPr>
        <w:rFonts w:eastAsia="Times New Roman" w:cs="Arial"/>
        <w:b w:val="0"/>
        <w:sz w:val="15"/>
        <w:szCs w:val="15"/>
        <w:lang w:val="it-CH" w:eastAsia="de-CH"/>
      </w:rPr>
      <w:t>3003 Bern</w:t>
    </w:r>
    <w:r>
      <w:rPr>
        <w:rFonts w:eastAsia="Times New Roman" w:cs="Arial"/>
        <w:b w:val="0"/>
        <w:sz w:val="15"/>
        <w:szCs w:val="15"/>
        <w:lang w:val="it-CH" w:eastAsia="de-CH"/>
      </w:rPr>
      <w:t>a</w:t>
    </w:r>
  </w:p>
  <w:p w14:paraId="017C43C7" w14:textId="77777777" w:rsidR="009C0007" w:rsidRPr="00A81F09" w:rsidRDefault="009C0007" w:rsidP="00BD305A">
    <w:pPr>
      <w:pStyle w:val="Fuzeile"/>
      <w:pBdr>
        <w:top w:val="none" w:sz="0" w:space="0" w:color="auto"/>
      </w:pBdr>
      <w:tabs>
        <w:tab w:val="left" w:pos="4253"/>
        <w:tab w:val="center" w:pos="4536"/>
      </w:tabs>
      <w:ind w:left="4395"/>
      <w:rPr>
        <w:rFonts w:eastAsia="Times New Roman" w:cs="Arial"/>
        <w:b w:val="0"/>
        <w:sz w:val="15"/>
        <w:szCs w:val="15"/>
        <w:lang w:val="it-CH" w:eastAsia="de-CH"/>
      </w:rPr>
    </w:pPr>
    <w:r w:rsidRPr="00A81F09">
      <w:rPr>
        <w:rFonts w:eastAsia="Times New Roman" w:cs="Arial"/>
        <w:b w:val="0"/>
        <w:sz w:val="15"/>
        <w:szCs w:val="15"/>
        <w:lang w:val="it-CH" w:eastAsia="de-CH"/>
      </w:rPr>
      <w:t>Tel. +41 58 466 33 00, Fax +41 58 466 33 01</w:t>
    </w:r>
  </w:p>
  <w:p w14:paraId="1740D1C2" w14:textId="77777777" w:rsidR="009C0007" w:rsidRPr="00A81F09" w:rsidRDefault="009C0007" w:rsidP="00BD305A">
    <w:pPr>
      <w:pStyle w:val="Fuzeile"/>
      <w:pBdr>
        <w:top w:val="none" w:sz="0" w:space="0" w:color="auto"/>
      </w:pBdr>
      <w:tabs>
        <w:tab w:val="left" w:pos="4253"/>
        <w:tab w:val="center" w:pos="4536"/>
      </w:tabs>
      <w:ind w:left="4395"/>
      <w:rPr>
        <w:rFonts w:eastAsia="Times New Roman" w:cs="Arial"/>
        <w:b w:val="0"/>
        <w:sz w:val="15"/>
        <w:szCs w:val="15"/>
        <w:lang w:val="it-CH" w:eastAsia="de-CH"/>
      </w:rPr>
    </w:pPr>
    <w:hyperlink r:id="rId1" w:history="1">
      <w:r w:rsidRPr="00A81F09">
        <w:rPr>
          <w:rFonts w:eastAsia="Times New Roman" w:cs="Arial"/>
          <w:b w:val="0"/>
          <w:sz w:val="15"/>
          <w:szCs w:val="15"/>
          <w:lang w:val="it-CH" w:eastAsia="de-CH"/>
        </w:rPr>
        <w:t>info@sust.admin.ch</w:t>
      </w:r>
    </w:hyperlink>
  </w:p>
  <w:p w14:paraId="2CBBB640" w14:textId="77777777" w:rsidR="009C0007" w:rsidRPr="00FB6550" w:rsidRDefault="009C0007" w:rsidP="00BD305A">
    <w:pPr>
      <w:pStyle w:val="Fuzeile"/>
      <w:pBdr>
        <w:top w:val="none" w:sz="0" w:space="0" w:color="auto"/>
      </w:pBdr>
      <w:tabs>
        <w:tab w:val="left" w:pos="4253"/>
        <w:tab w:val="center" w:pos="4536"/>
      </w:tabs>
      <w:ind w:left="4395"/>
      <w:rPr>
        <w:rFonts w:eastAsia="Times New Roman" w:cs="Arial"/>
        <w:b w:val="0"/>
        <w:sz w:val="15"/>
        <w:szCs w:val="15"/>
        <w:lang w:eastAsia="de-CH"/>
      </w:rPr>
    </w:pPr>
    <w:r w:rsidRPr="00FB6550">
      <w:rPr>
        <w:rFonts w:eastAsia="Times New Roman" w:cs="Arial"/>
        <w:b w:val="0"/>
        <w:sz w:val="15"/>
        <w:szCs w:val="15"/>
        <w:lang w:eastAsia="de-CH"/>
      </w:rPr>
      <w:t>www.sust.admin.ch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97396" w14:textId="77777777" w:rsidR="00231507" w:rsidRDefault="00231507" w:rsidP="00BF7A18">
      <w:pPr>
        <w:spacing w:after="0"/>
      </w:pPr>
      <w:r>
        <w:separator/>
      </w:r>
    </w:p>
  </w:footnote>
  <w:footnote w:type="continuationSeparator" w:id="0">
    <w:p w14:paraId="0DF5FB3A" w14:textId="77777777" w:rsidR="00231507" w:rsidRDefault="00231507" w:rsidP="00BF7A18">
      <w:pPr>
        <w:spacing w:after="0"/>
      </w:pPr>
      <w:r>
        <w:continuationSeparator/>
      </w:r>
    </w:p>
  </w:footnote>
  <w:footnote w:id="1">
    <w:p w14:paraId="7918A18A" w14:textId="77777777" w:rsidR="008523C9" w:rsidRPr="002B3D1C" w:rsidRDefault="008523C9" w:rsidP="009F157A">
      <w:pPr>
        <w:pStyle w:val="Funotentext"/>
        <w:rPr>
          <w:lang w:val="it-CH"/>
        </w:rPr>
      </w:pPr>
      <w:r>
        <w:rPr>
          <w:rStyle w:val="Funotenzeichen"/>
        </w:rPr>
        <w:footnoteRef/>
      </w:r>
      <w:r w:rsidRPr="002B3D1C">
        <w:rPr>
          <w:lang w:val="it-CH"/>
        </w:rPr>
        <w:t xml:space="preserve"> </w:t>
      </w:r>
      <w:r w:rsidRPr="002B3D1C">
        <w:rPr>
          <w:lang w:val="it-CH"/>
        </w:rPr>
        <w:tab/>
        <w:t xml:space="preserve">WGS: </w:t>
      </w:r>
      <w:r w:rsidRPr="00A81F09">
        <w:rPr>
          <w:i/>
          <w:lang w:val="it-CH"/>
        </w:rPr>
        <w:t>World Geodetic System</w:t>
      </w:r>
      <w:r w:rsidRPr="002B3D1C">
        <w:rPr>
          <w:lang w:val="it-CH"/>
        </w:rPr>
        <w:t xml:space="preserve">, </w:t>
      </w:r>
      <w:r>
        <w:rPr>
          <w:lang w:val="it-CH"/>
        </w:rPr>
        <w:t>s</w:t>
      </w:r>
      <w:r w:rsidRPr="002B3D1C">
        <w:rPr>
          <w:lang w:val="it-CH"/>
        </w:rPr>
        <w:t>istema di riferimento geodetico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28035" w14:textId="77777777" w:rsidR="009C0007" w:rsidRPr="007D22A3" w:rsidRDefault="0057008C" w:rsidP="005B1557">
    <w:pPr>
      <w:pBdr>
        <w:bottom w:val="single" w:sz="4" w:space="1" w:color="auto"/>
      </w:pBdr>
      <w:tabs>
        <w:tab w:val="right" w:pos="9072"/>
      </w:tabs>
      <w:spacing w:after="240"/>
      <w:rPr>
        <w:b/>
        <w:sz w:val="20"/>
        <w:szCs w:val="20"/>
      </w:rPr>
    </w:pPr>
    <w:r w:rsidRPr="006265BA">
      <w:rPr>
        <w:b/>
        <w:sz w:val="20"/>
        <w:szCs w:val="20"/>
        <w:lang w:val="it-CH"/>
      </w:rPr>
      <w:t>Rilevamento dati</w:t>
    </w:r>
    <w:r w:rsidR="00692855">
      <w:rPr>
        <w:b/>
        <w:sz w:val="20"/>
        <w:szCs w:val="20"/>
      </w:rPr>
      <w:t xml:space="preserve"> </w:t>
    </w:r>
    <w:r w:rsidR="00F66905">
      <w:rPr>
        <w:b/>
        <w:sz w:val="20"/>
        <w:szCs w:val="20"/>
      </w:rPr>
      <w:tab/>
    </w:r>
    <w:r w:rsidR="00F66905" w:rsidRPr="00480DE3">
      <w:rPr>
        <w:b/>
        <w:sz w:val="20"/>
        <w:szCs w:val="20"/>
      </w:rPr>
      <w:fldChar w:fldCharType="begin"/>
    </w:r>
    <w:r w:rsidR="00F66905">
      <w:rPr>
        <w:b/>
        <w:sz w:val="20"/>
        <w:szCs w:val="20"/>
      </w:rPr>
      <w:instrText xml:space="preserve"> REF LfzEintragungszeichen</w:instrText>
    </w:r>
    <w:r w:rsidR="00F66905" w:rsidRPr="00480DE3">
      <w:rPr>
        <w:b/>
        <w:sz w:val="20"/>
        <w:szCs w:val="20"/>
      </w:rPr>
      <w:instrText xml:space="preserve"> \* MERGEFORMAT </w:instrText>
    </w:r>
    <w:r w:rsidR="00F66905" w:rsidRPr="00480DE3">
      <w:rPr>
        <w:b/>
        <w:sz w:val="20"/>
        <w:szCs w:val="20"/>
      </w:rPr>
      <w:fldChar w:fldCharType="separate"/>
    </w:r>
    <w:sdt>
      <w:sdtPr>
        <w:rPr>
          <w:b/>
          <w:sz w:val="20"/>
          <w:szCs w:val="20"/>
        </w:rPr>
        <w:alias w:val="LfzEintragungszeichen"/>
        <w:tag w:val="LfzEintragungszeichen"/>
        <w:id w:val="697738898"/>
        <w:placeholder>
          <w:docPart w:val="5707B3E21E344BB08B3691C22249C873"/>
        </w:placeholder>
        <w:showingPlcHdr/>
        <w:text/>
      </w:sdtPr>
      <w:sdtContent>
        <w:r w:rsidR="00A81F09" w:rsidRPr="00A81F09">
          <w:rPr>
            <w:b/>
            <w:sz w:val="20"/>
            <w:szCs w:val="20"/>
          </w:rPr>
          <w:t>[immatricolazione]</w:t>
        </w:r>
      </w:sdtContent>
    </w:sdt>
    <w:r w:rsidR="00F66905" w:rsidRPr="00480DE3">
      <w:rPr>
        <w:b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9" w:type="dxa"/>
      <w:tblInd w:w="-595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4848"/>
      <w:gridCol w:w="4961"/>
    </w:tblGrid>
    <w:tr w:rsidR="009C0007" w:rsidRPr="00F62805" w14:paraId="423D734D" w14:textId="77777777" w:rsidTr="00573625">
      <w:trPr>
        <w:cantSplit/>
        <w:trHeight w:hRule="exact" w:val="1980"/>
      </w:trPr>
      <w:tc>
        <w:tcPr>
          <w:tcW w:w="4848" w:type="dxa"/>
        </w:tcPr>
        <w:p w14:paraId="59DF6AFE" w14:textId="77777777" w:rsidR="009C0007" w:rsidRPr="00F62805" w:rsidRDefault="009C0007" w:rsidP="00620F6B">
          <w:pPr>
            <w:spacing w:after="0"/>
            <w:jc w:val="left"/>
            <w:rPr>
              <w:noProof/>
              <w:sz w:val="15"/>
              <w:szCs w:val="20"/>
            </w:rPr>
          </w:pPr>
          <w:r>
            <w:rPr>
              <w:rFonts w:ascii="Times New Roman" w:hAnsi="Times New Roman"/>
              <w:noProof/>
              <w:sz w:val="20"/>
              <w:szCs w:val="20"/>
              <w:lang w:eastAsia="de-CH"/>
            </w:rPr>
            <w:drawing>
              <wp:inline distT="0" distB="0" distL="0" distR="0" wp14:anchorId="4151501D" wp14:editId="677B467E">
                <wp:extent cx="1981200" cy="647700"/>
                <wp:effectExtent l="19050" t="0" r="0" b="0"/>
                <wp:docPr id="1" name="Bild 3" descr="Logo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sz w:val="15"/>
              <w:szCs w:val="20"/>
              <w:lang w:eastAsia="de-CH"/>
            </w:rPr>
            <w:drawing>
              <wp:inline distT="0" distB="0" distL="0" distR="0" wp14:anchorId="7F4C476E" wp14:editId="2C5D4A3D">
                <wp:extent cx="1981200" cy="133350"/>
                <wp:effectExtent l="19050" t="0" r="0" b="0"/>
                <wp:docPr id="2" name="Bild 4" descr="ch_englis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h_englis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133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</w:tcPr>
        <w:p w14:paraId="6B188AD5" w14:textId="77777777" w:rsidR="00FA2CB7" w:rsidRPr="00934A29" w:rsidRDefault="00FA2CB7" w:rsidP="00FA2CB7">
          <w:pPr>
            <w:suppressAutoHyphens/>
            <w:spacing w:after="0" w:line="200" w:lineRule="exact"/>
            <w:jc w:val="left"/>
            <w:rPr>
              <w:b/>
              <w:bCs/>
              <w:noProof/>
              <w:sz w:val="15"/>
              <w:szCs w:val="20"/>
            </w:rPr>
          </w:pPr>
          <w:r w:rsidRPr="00934A29">
            <w:rPr>
              <w:b/>
              <w:bCs/>
              <w:noProof/>
              <w:sz w:val="15"/>
              <w:szCs w:val="20"/>
            </w:rPr>
            <w:t>Schweizerische Sicherheitsuntersuchungsstelle SUST</w:t>
          </w:r>
          <w:r w:rsidRPr="00934A29">
            <w:rPr>
              <w:b/>
              <w:bCs/>
              <w:noProof/>
              <w:sz w:val="15"/>
              <w:szCs w:val="20"/>
            </w:rPr>
            <w:br/>
            <w:t xml:space="preserve">Service suisse d’enquête </w:t>
          </w:r>
          <w:r>
            <w:rPr>
              <w:b/>
              <w:bCs/>
              <w:noProof/>
              <w:sz w:val="15"/>
              <w:szCs w:val="20"/>
            </w:rPr>
            <w:t>de sécurité SESE</w:t>
          </w:r>
          <w:r w:rsidRPr="00934A29">
            <w:rPr>
              <w:b/>
              <w:bCs/>
              <w:noProof/>
              <w:sz w:val="15"/>
              <w:szCs w:val="20"/>
            </w:rPr>
            <w:br/>
          </w:r>
          <w:r w:rsidRPr="00A81F09">
            <w:rPr>
              <w:rFonts w:cs="Arial"/>
              <w:b/>
              <w:bCs/>
              <w:noProof/>
              <w:sz w:val="15"/>
              <w:szCs w:val="20"/>
            </w:rPr>
            <w:t xml:space="preserve">Servizio </w:t>
          </w:r>
          <w:r w:rsidRPr="00A81F09">
            <w:rPr>
              <w:rFonts w:cs="Arial"/>
              <w:b/>
              <w:sz w:val="15"/>
            </w:rPr>
            <w:t xml:space="preserve">d’inchiesta svizzero sulla </w:t>
          </w:r>
          <w:r w:rsidRPr="00A81F09">
            <w:rPr>
              <w:rFonts w:cs="Arial"/>
              <w:b/>
              <w:bCs/>
              <w:noProof/>
              <w:sz w:val="15"/>
              <w:szCs w:val="20"/>
            </w:rPr>
            <w:t>sicurezza SISI</w:t>
          </w:r>
          <w:r w:rsidRPr="00934A29">
            <w:rPr>
              <w:b/>
              <w:bCs/>
              <w:noProof/>
              <w:sz w:val="15"/>
              <w:szCs w:val="20"/>
            </w:rPr>
            <w:br/>
            <w:t xml:space="preserve">Swiss </w:t>
          </w:r>
          <w:r>
            <w:rPr>
              <w:b/>
              <w:bCs/>
              <w:noProof/>
              <w:sz w:val="15"/>
              <w:szCs w:val="20"/>
            </w:rPr>
            <w:t>Transportation Safety Investigation Board STSB</w:t>
          </w:r>
        </w:p>
        <w:p w14:paraId="2792F12F" w14:textId="77777777" w:rsidR="00FA2CB7" w:rsidRPr="00514AF7" w:rsidRDefault="00FA2CB7" w:rsidP="00FA2CB7">
          <w:pPr>
            <w:suppressAutoHyphens/>
            <w:spacing w:after="0" w:line="200" w:lineRule="exact"/>
            <w:jc w:val="left"/>
            <w:rPr>
              <w:b/>
              <w:bCs/>
              <w:noProof/>
              <w:sz w:val="15"/>
              <w:szCs w:val="20"/>
              <w:highlight w:val="yellow"/>
            </w:rPr>
          </w:pPr>
        </w:p>
        <w:p w14:paraId="4B3B6FD1" w14:textId="77777777" w:rsidR="009C0007" w:rsidRPr="00514AF7" w:rsidRDefault="009C0007" w:rsidP="00620F6B">
          <w:pPr>
            <w:suppressAutoHyphens/>
            <w:spacing w:after="0" w:line="200" w:lineRule="exact"/>
            <w:jc w:val="left"/>
            <w:rPr>
              <w:bCs/>
              <w:noProof/>
              <w:sz w:val="15"/>
              <w:szCs w:val="20"/>
              <w:highlight w:val="yellow"/>
            </w:rPr>
          </w:pPr>
        </w:p>
      </w:tc>
    </w:tr>
  </w:tbl>
  <w:p w14:paraId="4A7D2AA9" w14:textId="77777777" w:rsidR="009C0007" w:rsidRDefault="009C000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31576"/>
    <w:multiLevelType w:val="hybridMultilevel"/>
    <w:tmpl w:val="7A9E7A88"/>
    <w:lvl w:ilvl="0" w:tplc="1404313E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E564B"/>
    <w:multiLevelType w:val="hybridMultilevel"/>
    <w:tmpl w:val="0ECE338E"/>
    <w:lvl w:ilvl="0" w:tplc="42A66294">
      <w:start w:val="1"/>
      <w:numFmt w:val="bullet"/>
      <w:pStyle w:val="AufzhlungBerichtStandard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6CCF09A6"/>
    <w:multiLevelType w:val="multilevel"/>
    <w:tmpl w:val="9154B8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3F962BE"/>
    <w:multiLevelType w:val="multilevel"/>
    <w:tmpl w:val="730E832C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2061056531">
    <w:abstractNumId w:val="2"/>
  </w:num>
  <w:num w:numId="2" w16cid:durableId="23361550">
    <w:abstractNumId w:val="2"/>
  </w:num>
  <w:num w:numId="3" w16cid:durableId="1712916656">
    <w:abstractNumId w:val="2"/>
  </w:num>
  <w:num w:numId="4" w16cid:durableId="1241910786">
    <w:abstractNumId w:val="2"/>
  </w:num>
  <w:num w:numId="5" w16cid:durableId="580215745">
    <w:abstractNumId w:val="2"/>
  </w:num>
  <w:num w:numId="6" w16cid:durableId="602231349">
    <w:abstractNumId w:val="2"/>
  </w:num>
  <w:num w:numId="7" w16cid:durableId="1476919730">
    <w:abstractNumId w:val="2"/>
  </w:num>
  <w:num w:numId="8" w16cid:durableId="775054649">
    <w:abstractNumId w:val="2"/>
  </w:num>
  <w:num w:numId="9" w16cid:durableId="1318800315">
    <w:abstractNumId w:val="2"/>
  </w:num>
  <w:num w:numId="10" w16cid:durableId="1442381942">
    <w:abstractNumId w:val="2"/>
  </w:num>
  <w:num w:numId="11" w16cid:durableId="881207704">
    <w:abstractNumId w:val="3"/>
  </w:num>
  <w:num w:numId="12" w16cid:durableId="381441605">
    <w:abstractNumId w:val="3"/>
  </w:num>
  <w:num w:numId="13" w16cid:durableId="168645494">
    <w:abstractNumId w:val="1"/>
  </w:num>
  <w:num w:numId="14" w16cid:durableId="567542801">
    <w:abstractNumId w:val="1"/>
  </w:num>
  <w:num w:numId="15" w16cid:durableId="194542970">
    <w:abstractNumId w:val="1"/>
  </w:num>
  <w:num w:numId="16" w16cid:durableId="1264919752">
    <w:abstractNumId w:val="1"/>
  </w:num>
  <w:num w:numId="17" w16cid:durableId="933513024">
    <w:abstractNumId w:val="3"/>
  </w:num>
  <w:num w:numId="18" w16cid:durableId="921062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ocumentProtection w:edit="trackedChanges" w:enforcement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F09"/>
    <w:rsid w:val="0000258B"/>
    <w:rsid w:val="00003A0D"/>
    <w:rsid w:val="00007BAB"/>
    <w:rsid w:val="00014BA0"/>
    <w:rsid w:val="0001721D"/>
    <w:rsid w:val="00023B5B"/>
    <w:rsid w:val="000268A7"/>
    <w:rsid w:val="000278F2"/>
    <w:rsid w:val="00027CD6"/>
    <w:rsid w:val="00032FB6"/>
    <w:rsid w:val="00064116"/>
    <w:rsid w:val="0006492F"/>
    <w:rsid w:val="00064F14"/>
    <w:rsid w:val="00066DBE"/>
    <w:rsid w:val="0007456D"/>
    <w:rsid w:val="000776C1"/>
    <w:rsid w:val="0008315D"/>
    <w:rsid w:val="000900D0"/>
    <w:rsid w:val="000909A7"/>
    <w:rsid w:val="00091724"/>
    <w:rsid w:val="00092531"/>
    <w:rsid w:val="000A12E7"/>
    <w:rsid w:val="000A4914"/>
    <w:rsid w:val="000A66BF"/>
    <w:rsid w:val="000C2E23"/>
    <w:rsid w:val="000C789E"/>
    <w:rsid w:val="000E3D7A"/>
    <w:rsid w:val="000E49C2"/>
    <w:rsid w:val="000E4CCA"/>
    <w:rsid w:val="000E796B"/>
    <w:rsid w:val="000F2902"/>
    <w:rsid w:val="001038FF"/>
    <w:rsid w:val="00116B0F"/>
    <w:rsid w:val="00117620"/>
    <w:rsid w:val="00117923"/>
    <w:rsid w:val="00117AB2"/>
    <w:rsid w:val="00120132"/>
    <w:rsid w:val="00123598"/>
    <w:rsid w:val="00131B2D"/>
    <w:rsid w:val="00137F88"/>
    <w:rsid w:val="00147D25"/>
    <w:rsid w:val="001554D7"/>
    <w:rsid w:val="001554E6"/>
    <w:rsid w:val="001632B2"/>
    <w:rsid w:val="00172005"/>
    <w:rsid w:val="0018011F"/>
    <w:rsid w:val="00182355"/>
    <w:rsid w:val="00183781"/>
    <w:rsid w:val="0018538B"/>
    <w:rsid w:val="00186428"/>
    <w:rsid w:val="00187B29"/>
    <w:rsid w:val="00191911"/>
    <w:rsid w:val="00193072"/>
    <w:rsid w:val="0019656B"/>
    <w:rsid w:val="001A205F"/>
    <w:rsid w:val="001B290F"/>
    <w:rsid w:val="001B4875"/>
    <w:rsid w:val="001C483A"/>
    <w:rsid w:val="001C53C7"/>
    <w:rsid w:val="001D08A7"/>
    <w:rsid w:val="001D3637"/>
    <w:rsid w:val="001D6C0A"/>
    <w:rsid w:val="001E5950"/>
    <w:rsid w:val="001E72D3"/>
    <w:rsid w:val="00200B15"/>
    <w:rsid w:val="00203C24"/>
    <w:rsid w:val="00206EED"/>
    <w:rsid w:val="002107A1"/>
    <w:rsid w:val="00212BDC"/>
    <w:rsid w:val="00231507"/>
    <w:rsid w:val="002366D1"/>
    <w:rsid w:val="00240A09"/>
    <w:rsid w:val="00245A7D"/>
    <w:rsid w:val="0026393F"/>
    <w:rsid w:val="0026576B"/>
    <w:rsid w:val="0027262C"/>
    <w:rsid w:val="00272D1A"/>
    <w:rsid w:val="00273938"/>
    <w:rsid w:val="00274A0A"/>
    <w:rsid w:val="00281B79"/>
    <w:rsid w:val="00285D23"/>
    <w:rsid w:val="00286A0F"/>
    <w:rsid w:val="002925FD"/>
    <w:rsid w:val="002936D9"/>
    <w:rsid w:val="002A39BB"/>
    <w:rsid w:val="002A40D0"/>
    <w:rsid w:val="002B746A"/>
    <w:rsid w:val="002C72F7"/>
    <w:rsid w:val="002E00EF"/>
    <w:rsid w:val="002E0536"/>
    <w:rsid w:val="002E2A2A"/>
    <w:rsid w:val="002F03D4"/>
    <w:rsid w:val="002F7474"/>
    <w:rsid w:val="00305967"/>
    <w:rsid w:val="003132C1"/>
    <w:rsid w:val="00314FFC"/>
    <w:rsid w:val="003268F8"/>
    <w:rsid w:val="00330CBB"/>
    <w:rsid w:val="00330D74"/>
    <w:rsid w:val="00334945"/>
    <w:rsid w:val="00335889"/>
    <w:rsid w:val="0034288E"/>
    <w:rsid w:val="00344003"/>
    <w:rsid w:val="003459C8"/>
    <w:rsid w:val="003572AE"/>
    <w:rsid w:val="00357686"/>
    <w:rsid w:val="00363E62"/>
    <w:rsid w:val="003766E7"/>
    <w:rsid w:val="00382216"/>
    <w:rsid w:val="00382FB1"/>
    <w:rsid w:val="00383A59"/>
    <w:rsid w:val="00384422"/>
    <w:rsid w:val="003923BF"/>
    <w:rsid w:val="00393C04"/>
    <w:rsid w:val="003A1962"/>
    <w:rsid w:val="003A2462"/>
    <w:rsid w:val="003A4156"/>
    <w:rsid w:val="003A52AB"/>
    <w:rsid w:val="003A6BB0"/>
    <w:rsid w:val="003B4588"/>
    <w:rsid w:val="003C0BDD"/>
    <w:rsid w:val="003D0DE1"/>
    <w:rsid w:val="003D2D73"/>
    <w:rsid w:val="003F48C6"/>
    <w:rsid w:val="00403BB0"/>
    <w:rsid w:val="00407C3F"/>
    <w:rsid w:val="00420EFE"/>
    <w:rsid w:val="00422FEB"/>
    <w:rsid w:val="004300FC"/>
    <w:rsid w:val="0043029E"/>
    <w:rsid w:val="0044772F"/>
    <w:rsid w:val="00450F88"/>
    <w:rsid w:val="004642CC"/>
    <w:rsid w:val="00465DB5"/>
    <w:rsid w:val="004725D6"/>
    <w:rsid w:val="00476B25"/>
    <w:rsid w:val="00480DE3"/>
    <w:rsid w:val="00481308"/>
    <w:rsid w:val="00486774"/>
    <w:rsid w:val="004A32AF"/>
    <w:rsid w:val="004A3A17"/>
    <w:rsid w:val="004A3E00"/>
    <w:rsid w:val="004B3DF8"/>
    <w:rsid w:val="004C1BD8"/>
    <w:rsid w:val="004C1D75"/>
    <w:rsid w:val="004C1DAC"/>
    <w:rsid w:val="004C42E2"/>
    <w:rsid w:val="004C53DB"/>
    <w:rsid w:val="004D4AC6"/>
    <w:rsid w:val="004D7448"/>
    <w:rsid w:val="004E2433"/>
    <w:rsid w:val="004F2228"/>
    <w:rsid w:val="004F2A77"/>
    <w:rsid w:val="004F4D3A"/>
    <w:rsid w:val="00507A3B"/>
    <w:rsid w:val="0051589B"/>
    <w:rsid w:val="00530A03"/>
    <w:rsid w:val="005338DF"/>
    <w:rsid w:val="0053653A"/>
    <w:rsid w:val="005456AB"/>
    <w:rsid w:val="00550447"/>
    <w:rsid w:val="005650C6"/>
    <w:rsid w:val="005653C4"/>
    <w:rsid w:val="0057008C"/>
    <w:rsid w:val="00573625"/>
    <w:rsid w:val="00573EC2"/>
    <w:rsid w:val="005751EC"/>
    <w:rsid w:val="00575D09"/>
    <w:rsid w:val="00577F32"/>
    <w:rsid w:val="005802A8"/>
    <w:rsid w:val="00580419"/>
    <w:rsid w:val="00581322"/>
    <w:rsid w:val="005A0F37"/>
    <w:rsid w:val="005A785A"/>
    <w:rsid w:val="005B1557"/>
    <w:rsid w:val="005B1DE7"/>
    <w:rsid w:val="005B26C7"/>
    <w:rsid w:val="005B4933"/>
    <w:rsid w:val="005C0A80"/>
    <w:rsid w:val="005C505F"/>
    <w:rsid w:val="005D35D2"/>
    <w:rsid w:val="005D4D61"/>
    <w:rsid w:val="005E3512"/>
    <w:rsid w:val="005E3B81"/>
    <w:rsid w:val="005F1CBE"/>
    <w:rsid w:val="005F67E7"/>
    <w:rsid w:val="0060298A"/>
    <w:rsid w:val="00603D99"/>
    <w:rsid w:val="00604C36"/>
    <w:rsid w:val="00606240"/>
    <w:rsid w:val="0061292B"/>
    <w:rsid w:val="006160FA"/>
    <w:rsid w:val="00620F6B"/>
    <w:rsid w:val="00623843"/>
    <w:rsid w:val="006262ED"/>
    <w:rsid w:val="006265BA"/>
    <w:rsid w:val="00632744"/>
    <w:rsid w:val="00632FEE"/>
    <w:rsid w:val="0063760A"/>
    <w:rsid w:val="00637E1F"/>
    <w:rsid w:val="00643C9E"/>
    <w:rsid w:val="00644D6B"/>
    <w:rsid w:val="00645C00"/>
    <w:rsid w:val="00650535"/>
    <w:rsid w:val="0065421B"/>
    <w:rsid w:val="0065619A"/>
    <w:rsid w:val="00656C7C"/>
    <w:rsid w:val="00657F49"/>
    <w:rsid w:val="006600A9"/>
    <w:rsid w:val="006832DE"/>
    <w:rsid w:val="00690832"/>
    <w:rsid w:val="0069191E"/>
    <w:rsid w:val="00692855"/>
    <w:rsid w:val="006A3390"/>
    <w:rsid w:val="006B0303"/>
    <w:rsid w:val="006B07C4"/>
    <w:rsid w:val="006B7DC3"/>
    <w:rsid w:val="006D0196"/>
    <w:rsid w:val="006D1D2B"/>
    <w:rsid w:val="006D7450"/>
    <w:rsid w:val="006F016C"/>
    <w:rsid w:val="00730AEF"/>
    <w:rsid w:val="00732462"/>
    <w:rsid w:val="007450B9"/>
    <w:rsid w:val="00750989"/>
    <w:rsid w:val="007543FE"/>
    <w:rsid w:val="00756B8A"/>
    <w:rsid w:val="0075712C"/>
    <w:rsid w:val="007600EE"/>
    <w:rsid w:val="00762A65"/>
    <w:rsid w:val="00762DA5"/>
    <w:rsid w:val="00764DF6"/>
    <w:rsid w:val="007703CC"/>
    <w:rsid w:val="00774033"/>
    <w:rsid w:val="007766A7"/>
    <w:rsid w:val="007809C7"/>
    <w:rsid w:val="00781D2B"/>
    <w:rsid w:val="0078316A"/>
    <w:rsid w:val="00791804"/>
    <w:rsid w:val="007A2549"/>
    <w:rsid w:val="007A6501"/>
    <w:rsid w:val="007A6E33"/>
    <w:rsid w:val="007B0D02"/>
    <w:rsid w:val="007B475E"/>
    <w:rsid w:val="007D17CE"/>
    <w:rsid w:val="007D22A3"/>
    <w:rsid w:val="007D76F5"/>
    <w:rsid w:val="007E452B"/>
    <w:rsid w:val="007E6CE7"/>
    <w:rsid w:val="007E6F91"/>
    <w:rsid w:val="007F3911"/>
    <w:rsid w:val="00800B04"/>
    <w:rsid w:val="008032D3"/>
    <w:rsid w:val="00804AF2"/>
    <w:rsid w:val="00806553"/>
    <w:rsid w:val="00807C65"/>
    <w:rsid w:val="00824581"/>
    <w:rsid w:val="00827F9F"/>
    <w:rsid w:val="00832249"/>
    <w:rsid w:val="008375A6"/>
    <w:rsid w:val="00840646"/>
    <w:rsid w:val="008411FF"/>
    <w:rsid w:val="008523C9"/>
    <w:rsid w:val="0085476A"/>
    <w:rsid w:val="008630AD"/>
    <w:rsid w:val="00874E24"/>
    <w:rsid w:val="008751D4"/>
    <w:rsid w:val="00877F86"/>
    <w:rsid w:val="00885C5F"/>
    <w:rsid w:val="0088664D"/>
    <w:rsid w:val="008920BB"/>
    <w:rsid w:val="00897DBE"/>
    <w:rsid w:val="008A1AA7"/>
    <w:rsid w:val="008A2C63"/>
    <w:rsid w:val="008A42D6"/>
    <w:rsid w:val="008B6396"/>
    <w:rsid w:val="008C0B1F"/>
    <w:rsid w:val="008E2BD7"/>
    <w:rsid w:val="008E7B4C"/>
    <w:rsid w:val="008F4AC3"/>
    <w:rsid w:val="008F53EF"/>
    <w:rsid w:val="008F6CC4"/>
    <w:rsid w:val="00903392"/>
    <w:rsid w:val="009047A2"/>
    <w:rsid w:val="00905D7B"/>
    <w:rsid w:val="009073F8"/>
    <w:rsid w:val="00910031"/>
    <w:rsid w:val="00912D82"/>
    <w:rsid w:val="00916398"/>
    <w:rsid w:val="009273C9"/>
    <w:rsid w:val="00932F2A"/>
    <w:rsid w:val="009416F6"/>
    <w:rsid w:val="00943447"/>
    <w:rsid w:val="00945EAE"/>
    <w:rsid w:val="00947019"/>
    <w:rsid w:val="00955CA4"/>
    <w:rsid w:val="00963821"/>
    <w:rsid w:val="00970B84"/>
    <w:rsid w:val="00974313"/>
    <w:rsid w:val="0098020B"/>
    <w:rsid w:val="00980D46"/>
    <w:rsid w:val="00985B51"/>
    <w:rsid w:val="0098686F"/>
    <w:rsid w:val="009906EE"/>
    <w:rsid w:val="00997681"/>
    <w:rsid w:val="009B7BE4"/>
    <w:rsid w:val="009C0007"/>
    <w:rsid w:val="009C3B8D"/>
    <w:rsid w:val="009C4906"/>
    <w:rsid w:val="009D02AE"/>
    <w:rsid w:val="009D2368"/>
    <w:rsid w:val="009E462E"/>
    <w:rsid w:val="009E76BF"/>
    <w:rsid w:val="009F157A"/>
    <w:rsid w:val="009F72A4"/>
    <w:rsid w:val="00A01023"/>
    <w:rsid w:val="00A024B6"/>
    <w:rsid w:val="00A02AB6"/>
    <w:rsid w:val="00A11EF7"/>
    <w:rsid w:val="00A13C4E"/>
    <w:rsid w:val="00A13C89"/>
    <w:rsid w:val="00A24C39"/>
    <w:rsid w:val="00A269EB"/>
    <w:rsid w:val="00A50883"/>
    <w:rsid w:val="00A5382E"/>
    <w:rsid w:val="00A6172A"/>
    <w:rsid w:val="00A71629"/>
    <w:rsid w:val="00A72A34"/>
    <w:rsid w:val="00A77DA1"/>
    <w:rsid w:val="00A80F17"/>
    <w:rsid w:val="00A81F09"/>
    <w:rsid w:val="00A831B7"/>
    <w:rsid w:val="00AA385F"/>
    <w:rsid w:val="00AA5759"/>
    <w:rsid w:val="00AA7F9B"/>
    <w:rsid w:val="00AB05E7"/>
    <w:rsid w:val="00AB1A5E"/>
    <w:rsid w:val="00AC2D46"/>
    <w:rsid w:val="00AC704B"/>
    <w:rsid w:val="00AD366E"/>
    <w:rsid w:val="00AD5663"/>
    <w:rsid w:val="00AE1E44"/>
    <w:rsid w:val="00AF00AC"/>
    <w:rsid w:val="00AF3859"/>
    <w:rsid w:val="00AF4A62"/>
    <w:rsid w:val="00AF75BD"/>
    <w:rsid w:val="00B075ED"/>
    <w:rsid w:val="00B3410C"/>
    <w:rsid w:val="00B45351"/>
    <w:rsid w:val="00B45B62"/>
    <w:rsid w:val="00B5685A"/>
    <w:rsid w:val="00B638A8"/>
    <w:rsid w:val="00B8253B"/>
    <w:rsid w:val="00B85A6F"/>
    <w:rsid w:val="00B87CC2"/>
    <w:rsid w:val="00B9307C"/>
    <w:rsid w:val="00B9341B"/>
    <w:rsid w:val="00B938F5"/>
    <w:rsid w:val="00B9464B"/>
    <w:rsid w:val="00BA58FD"/>
    <w:rsid w:val="00BB4480"/>
    <w:rsid w:val="00BB4DF5"/>
    <w:rsid w:val="00BC2702"/>
    <w:rsid w:val="00BC52CA"/>
    <w:rsid w:val="00BD0B2D"/>
    <w:rsid w:val="00BD305A"/>
    <w:rsid w:val="00BE0BC6"/>
    <w:rsid w:val="00BF1407"/>
    <w:rsid w:val="00BF4618"/>
    <w:rsid w:val="00BF7A18"/>
    <w:rsid w:val="00C04757"/>
    <w:rsid w:val="00C06852"/>
    <w:rsid w:val="00C2559C"/>
    <w:rsid w:val="00C367C7"/>
    <w:rsid w:val="00C5461B"/>
    <w:rsid w:val="00C553C2"/>
    <w:rsid w:val="00C64AF3"/>
    <w:rsid w:val="00C64E18"/>
    <w:rsid w:val="00C71226"/>
    <w:rsid w:val="00C74EF2"/>
    <w:rsid w:val="00C8200A"/>
    <w:rsid w:val="00C902F4"/>
    <w:rsid w:val="00C9706D"/>
    <w:rsid w:val="00CC2986"/>
    <w:rsid w:val="00CC7F98"/>
    <w:rsid w:val="00CD4B3D"/>
    <w:rsid w:val="00CD700F"/>
    <w:rsid w:val="00CF7AEE"/>
    <w:rsid w:val="00D02443"/>
    <w:rsid w:val="00D10600"/>
    <w:rsid w:val="00D123E7"/>
    <w:rsid w:val="00D206A5"/>
    <w:rsid w:val="00D22D98"/>
    <w:rsid w:val="00D308F1"/>
    <w:rsid w:val="00D34EA3"/>
    <w:rsid w:val="00D40710"/>
    <w:rsid w:val="00D420ED"/>
    <w:rsid w:val="00D426B7"/>
    <w:rsid w:val="00D52CF0"/>
    <w:rsid w:val="00D53E6F"/>
    <w:rsid w:val="00D627CF"/>
    <w:rsid w:val="00D67755"/>
    <w:rsid w:val="00D70325"/>
    <w:rsid w:val="00D73126"/>
    <w:rsid w:val="00D735CD"/>
    <w:rsid w:val="00D81480"/>
    <w:rsid w:val="00D83B5C"/>
    <w:rsid w:val="00D87172"/>
    <w:rsid w:val="00D96480"/>
    <w:rsid w:val="00D975C5"/>
    <w:rsid w:val="00DA409F"/>
    <w:rsid w:val="00DB125E"/>
    <w:rsid w:val="00DB439D"/>
    <w:rsid w:val="00DC21FD"/>
    <w:rsid w:val="00DC66A8"/>
    <w:rsid w:val="00DD154B"/>
    <w:rsid w:val="00DD53D9"/>
    <w:rsid w:val="00DE118B"/>
    <w:rsid w:val="00DE2BAA"/>
    <w:rsid w:val="00DE4DFC"/>
    <w:rsid w:val="00DE612B"/>
    <w:rsid w:val="00DE6EF7"/>
    <w:rsid w:val="00DF2233"/>
    <w:rsid w:val="00DF323C"/>
    <w:rsid w:val="00DF348D"/>
    <w:rsid w:val="00E00AD7"/>
    <w:rsid w:val="00E026D4"/>
    <w:rsid w:val="00E04A2C"/>
    <w:rsid w:val="00E0683D"/>
    <w:rsid w:val="00E12134"/>
    <w:rsid w:val="00E122AF"/>
    <w:rsid w:val="00E145AA"/>
    <w:rsid w:val="00E15415"/>
    <w:rsid w:val="00E175F0"/>
    <w:rsid w:val="00E35714"/>
    <w:rsid w:val="00E4107C"/>
    <w:rsid w:val="00E450DB"/>
    <w:rsid w:val="00E53F80"/>
    <w:rsid w:val="00E5775D"/>
    <w:rsid w:val="00E665CC"/>
    <w:rsid w:val="00E66C8E"/>
    <w:rsid w:val="00E7210B"/>
    <w:rsid w:val="00E7512B"/>
    <w:rsid w:val="00E85AA8"/>
    <w:rsid w:val="00E943A0"/>
    <w:rsid w:val="00E96A59"/>
    <w:rsid w:val="00E97064"/>
    <w:rsid w:val="00E974C9"/>
    <w:rsid w:val="00EA0DFB"/>
    <w:rsid w:val="00EA469D"/>
    <w:rsid w:val="00EA4777"/>
    <w:rsid w:val="00EA5987"/>
    <w:rsid w:val="00EA720F"/>
    <w:rsid w:val="00EB0CCD"/>
    <w:rsid w:val="00EC1B64"/>
    <w:rsid w:val="00EC5965"/>
    <w:rsid w:val="00ED0BE1"/>
    <w:rsid w:val="00ED2B8E"/>
    <w:rsid w:val="00ED340A"/>
    <w:rsid w:val="00EE2186"/>
    <w:rsid w:val="00EE220E"/>
    <w:rsid w:val="00EE264E"/>
    <w:rsid w:val="00EE3021"/>
    <w:rsid w:val="00EE7CFC"/>
    <w:rsid w:val="00EF20BE"/>
    <w:rsid w:val="00EF479D"/>
    <w:rsid w:val="00F0249B"/>
    <w:rsid w:val="00F03ECA"/>
    <w:rsid w:val="00F072A5"/>
    <w:rsid w:val="00F10925"/>
    <w:rsid w:val="00F2502B"/>
    <w:rsid w:val="00F26FF7"/>
    <w:rsid w:val="00F27657"/>
    <w:rsid w:val="00F44503"/>
    <w:rsid w:val="00F447A6"/>
    <w:rsid w:val="00F60A1F"/>
    <w:rsid w:val="00F60CBA"/>
    <w:rsid w:val="00F62BE4"/>
    <w:rsid w:val="00F6381B"/>
    <w:rsid w:val="00F65106"/>
    <w:rsid w:val="00F66905"/>
    <w:rsid w:val="00F67443"/>
    <w:rsid w:val="00F67787"/>
    <w:rsid w:val="00F67981"/>
    <w:rsid w:val="00F71854"/>
    <w:rsid w:val="00F75E56"/>
    <w:rsid w:val="00F7609D"/>
    <w:rsid w:val="00F76C00"/>
    <w:rsid w:val="00F90678"/>
    <w:rsid w:val="00FA2CB7"/>
    <w:rsid w:val="00FB14B3"/>
    <w:rsid w:val="00FB311E"/>
    <w:rsid w:val="00FB6550"/>
    <w:rsid w:val="00FB6969"/>
    <w:rsid w:val="00FF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DCEEFB"/>
  <w15:chartTrackingRefBased/>
  <w15:docId w15:val="{E4614DCA-B041-4F82-9573-E9D8449D6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81322"/>
    <w:pPr>
      <w:spacing w:after="120" w:line="240" w:lineRule="auto"/>
      <w:jc w:val="both"/>
    </w:pPr>
    <w:rPr>
      <w:rFonts w:ascii="Arial" w:hAnsi="Arial"/>
    </w:rPr>
  </w:style>
  <w:style w:type="paragraph" w:styleId="berschrift1">
    <w:name w:val="heading 1"/>
    <w:basedOn w:val="BerichtStandard"/>
    <w:next w:val="BerichtStandard"/>
    <w:link w:val="berschrift1Zchn"/>
    <w:autoRedefine/>
    <w:uiPriority w:val="9"/>
    <w:qFormat/>
    <w:rsid w:val="00604C36"/>
    <w:pPr>
      <w:keepNext/>
      <w:keepLines/>
      <w:pageBreakBefore/>
      <w:numPr>
        <w:numId w:val="11"/>
      </w:numPr>
      <w:spacing w:after="160"/>
      <w:ind w:left="1134" w:hanging="1134"/>
      <w:outlineLvl w:val="0"/>
    </w:pPr>
    <w:rPr>
      <w:rFonts w:eastAsiaTheme="majorEastAsia" w:cstheme="majorBidi"/>
      <w:b/>
      <w:szCs w:val="32"/>
    </w:rPr>
  </w:style>
  <w:style w:type="paragraph" w:styleId="berschrift2">
    <w:name w:val="heading 2"/>
    <w:basedOn w:val="BerichtStandard"/>
    <w:next w:val="BerichtStandard"/>
    <w:link w:val="berschrift2Zchn"/>
    <w:autoRedefine/>
    <w:uiPriority w:val="9"/>
    <w:unhideWhenUsed/>
    <w:qFormat/>
    <w:rsid w:val="00117923"/>
    <w:pPr>
      <w:keepNext/>
      <w:keepLines/>
      <w:numPr>
        <w:ilvl w:val="1"/>
        <w:numId w:val="11"/>
      </w:numPr>
      <w:spacing w:after="160"/>
      <w:ind w:left="1134" w:hanging="1134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BerichtStandard"/>
    <w:next w:val="BerichtStandard"/>
    <w:link w:val="berschrift3Zchn"/>
    <w:autoRedefine/>
    <w:uiPriority w:val="9"/>
    <w:unhideWhenUsed/>
    <w:qFormat/>
    <w:rsid w:val="00604C36"/>
    <w:pPr>
      <w:keepNext/>
      <w:keepLines/>
      <w:numPr>
        <w:ilvl w:val="2"/>
        <w:numId w:val="11"/>
      </w:numPr>
      <w:ind w:left="1134" w:hanging="1134"/>
      <w:outlineLvl w:val="2"/>
    </w:pPr>
    <w:rPr>
      <w:rFonts w:eastAsiaTheme="majorEastAsia" w:cstheme="majorBidi"/>
      <w:szCs w:val="24"/>
    </w:rPr>
  </w:style>
  <w:style w:type="paragraph" w:styleId="berschrift4">
    <w:name w:val="heading 4"/>
    <w:basedOn w:val="BerichtStandard"/>
    <w:next w:val="BerichtStandard"/>
    <w:link w:val="berschrift4Zchn"/>
    <w:autoRedefine/>
    <w:uiPriority w:val="9"/>
    <w:unhideWhenUsed/>
    <w:qFormat/>
    <w:rsid w:val="00E943A0"/>
    <w:pPr>
      <w:keepNext/>
      <w:keepLines/>
      <w:numPr>
        <w:ilvl w:val="3"/>
        <w:numId w:val="11"/>
      </w:numPr>
      <w:ind w:left="1134" w:hanging="1134"/>
      <w:outlineLvl w:val="3"/>
    </w:pPr>
    <w:rPr>
      <w:rFonts w:eastAsiaTheme="majorEastAsia" w:cstheme="majorBidi"/>
      <w:iCs/>
    </w:rPr>
  </w:style>
  <w:style w:type="paragraph" w:styleId="berschrift5">
    <w:name w:val="heading 5"/>
    <w:basedOn w:val="berschrift4"/>
    <w:next w:val="BerichtStandard"/>
    <w:link w:val="berschrift5Zchn"/>
    <w:autoRedefine/>
    <w:uiPriority w:val="9"/>
    <w:unhideWhenUsed/>
    <w:qFormat/>
    <w:rsid w:val="00824581"/>
    <w:pPr>
      <w:numPr>
        <w:ilvl w:val="4"/>
      </w:numPr>
      <w:ind w:left="1134" w:hanging="1134"/>
      <w:outlineLvl w:val="4"/>
    </w:p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CD4B3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ichtStandard">
    <w:name w:val="Bericht Standard"/>
    <w:basedOn w:val="Standard"/>
    <w:qFormat/>
    <w:rsid w:val="00637E1F"/>
    <w:pPr>
      <w:ind w:left="1134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604C36"/>
    <w:rPr>
      <w:rFonts w:ascii="Arial" w:eastAsiaTheme="majorEastAsia" w:hAnsi="Arial" w:cstheme="majorBidi"/>
      <w:b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17923"/>
    <w:rPr>
      <w:rFonts w:ascii="Arial" w:eastAsiaTheme="majorEastAsia" w:hAnsi="Arial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04C36"/>
    <w:rPr>
      <w:rFonts w:ascii="Arial" w:eastAsiaTheme="majorEastAsia" w:hAnsi="Arial" w:cstheme="majorBidi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943A0"/>
    <w:rPr>
      <w:rFonts w:ascii="Arial" w:eastAsiaTheme="majorEastAsia" w:hAnsi="Arial" w:cstheme="majorBidi"/>
      <w:iCs/>
    </w:rPr>
  </w:style>
  <w:style w:type="paragraph" w:styleId="Titel">
    <w:name w:val="Title"/>
    <w:basedOn w:val="Standard"/>
    <w:next w:val="Standard"/>
    <w:link w:val="TitelZchn"/>
    <w:uiPriority w:val="10"/>
    <w:qFormat/>
    <w:rsid w:val="00BD305A"/>
    <w:pPr>
      <w:spacing w:after="240" w:line="480" w:lineRule="exact"/>
      <w:jc w:val="left"/>
    </w:pPr>
    <w:rPr>
      <w:rFonts w:cs="Arial"/>
      <w:b/>
      <w:sz w:val="48"/>
    </w:rPr>
  </w:style>
  <w:style w:type="character" w:customStyle="1" w:styleId="TitelZchn">
    <w:name w:val="Titel Zchn"/>
    <w:basedOn w:val="Absatz-Standardschriftart"/>
    <w:link w:val="Titel"/>
    <w:uiPriority w:val="10"/>
    <w:rsid w:val="00BD305A"/>
    <w:rPr>
      <w:rFonts w:ascii="Arial" w:hAnsi="Arial" w:cs="Arial"/>
      <w:b/>
      <w:sz w:val="48"/>
    </w:rPr>
  </w:style>
  <w:style w:type="paragraph" w:styleId="Fuzeile">
    <w:name w:val="footer"/>
    <w:basedOn w:val="Standard"/>
    <w:link w:val="FuzeileZchn"/>
    <w:unhideWhenUsed/>
    <w:rsid w:val="0000258B"/>
    <w:pPr>
      <w:pBdr>
        <w:top w:val="single" w:sz="4" w:space="1" w:color="auto"/>
      </w:pBdr>
      <w:tabs>
        <w:tab w:val="right" w:pos="9072"/>
      </w:tabs>
      <w:spacing w:after="0"/>
    </w:pPr>
    <w:rPr>
      <w:b/>
      <w:sz w:val="20"/>
      <w:szCs w:val="20"/>
    </w:rPr>
  </w:style>
  <w:style w:type="character" w:customStyle="1" w:styleId="FuzeileZchn">
    <w:name w:val="Fußzeile Zchn"/>
    <w:basedOn w:val="Absatz-Standardschriftart"/>
    <w:link w:val="Fuzeile"/>
    <w:rsid w:val="0000258B"/>
    <w:rPr>
      <w:rFonts w:ascii="Arial" w:hAnsi="Arial"/>
      <w:b/>
      <w:sz w:val="20"/>
      <w:szCs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832DE"/>
    <w:pPr>
      <w:spacing w:after="0"/>
      <w:jc w:val="left"/>
    </w:pPr>
    <w:rPr>
      <w:rFonts w:cs="Arial"/>
      <w:sz w:val="48"/>
      <w:szCs w:val="48"/>
    </w:rPr>
  </w:style>
  <w:style w:type="paragraph" w:styleId="Kopfzeile">
    <w:name w:val="header"/>
    <w:basedOn w:val="Standard"/>
    <w:link w:val="KopfzeileZchn"/>
    <w:unhideWhenUsed/>
    <w:rsid w:val="00186428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186428"/>
    <w:rPr>
      <w:rFonts w:ascii="Arial" w:hAnsi="Arial"/>
    </w:rPr>
  </w:style>
  <w:style w:type="paragraph" w:styleId="KeinLeerraum">
    <w:name w:val="No Spacing"/>
    <w:uiPriority w:val="1"/>
    <w:qFormat/>
    <w:rsid w:val="005C505F"/>
    <w:pPr>
      <w:spacing w:after="0" w:line="240" w:lineRule="auto"/>
    </w:pPr>
    <w:rPr>
      <w:rFonts w:ascii="Arial" w:hAnsi="Arial"/>
    </w:rPr>
  </w:style>
  <w:style w:type="paragraph" w:customStyle="1" w:styleId="letzterAbsatzBerichtStandard">
    <w:name w:val="letzter Absatz Bericht Standard"/>
    <w:basedOn w:val="BerichtStandard"/>
    <w:qFormat/>
    <w:rsid w:val="00637E1F"/>
    <w:pPr>
      <w:spacing w:after="24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7E1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7E1F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2C7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620F6B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eastAsia="de-CH"/>
    </w:rPr>
  </w:style>
  <w:style w:type="character" w:styleId="Hyperlink">
    <w:name w:val="Hyperlink"/>
    <w:basedOn w:val="Absatz-Standardschriftart"/>
    <w:uiPriority w:val="99"/>
    <w:rsid w:val="00620F6B"/>
    <w:rPr>
      <w:color w:val="0000FF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C2E23"/>
    <w:pPr>
      <w:numPr>
        <w:numId w:val="0"/>
      </w:numPr>
      <w:jc w:val="left"/>
      <w:outlineLvl w:val="9"/>
    </w:pPr>
    <w:rPr>
      <w:sz w:val="28"/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8B6396"/>
    <w:pPr>
      <w:tabs>
        <w:tab w:val="right" w:leader="dot" w:pos="9060"/>
      </w:tabs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E12134"/>
    <w:pPr>
      <w:spacing w:after="100"/>
      <w:ind w:left="220"/>
    </w:pPr>
    <w:rPr>
      <w:b/>
    </w:rPr>
  </w:style>
  <w:style w:type="paragraph" w:styleId="Verzeichnis3">
    <w:name w:val="toc 3"/>
    <w:basedOn w:val="Standard"/>
    <w:next w:val="Standard"/>
    <w:autoRedefine/>
    <w:uiPriority w:val="39"/>
    <w:unhideWhenUsed/>
    <w:rsid w:val="000C2E23"/>
    <w:pPr>
      <w:spacing w:after="100"/>
      <w:ind w:left="440"/>
    </w:pPr>
  </w:style>
  <w:style w:type="paragraph" w:customStyle="1" w:styleId="berschriftohneGliederung">
    <w:name w:val="Überschrift ohne Gliederung"/>
    <w:basedOn w:val="berschrift1"/>
    <w:next w:val="Standard"/>
    <w:autoRedefine/>
    <w:rsid w:val="00D96480"/>
    <w:pPr>
      <w:keepLines w:val="0"/>
      <w:pageBreakBefore w:val="0"/>
      <w:numPr>
        <w:numId w:val="0"/>
      </w:numPr>
      <w:spacing w:after="120"/>
      <w:jc w:val="left"/>
    </w:pPr>
    <w:rPr>
      <w:rFonts w:eastAsia="Times New Roman" w:cs="Tahoma"/>
      <w:kern w:val="28"/>
      <w:szCs w:val="22"/>
      <w:lang w:eastAsia="de-CH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832DE"/>
    <w:rPr>
      <w:rFonts w:ascii="Arial" w:hAnsi="Arial" w:cs="Arial"/>
      <w:sz w:val="48"/>
      <w:szCs w:val="48"/>
    </w:rPr>
  </w:style>
  <w:style w:type="character" w:styleId="Platzhaltertext">
    <w:name w:val="Placeholder Text"/>
    <w:basedOn w:val="Absatz-Standardschriftart"/>
    <w:uiPriority w:val="99"/>
    <w:semiHidden/>
    <w:rsid w:val="00117620"/>
    <w:rPr>
      <w:color w:val="808080"/>
    </w:rPr>
  </w:style>
  <w:style w:type="paragraph" w:styleId="Funotentext">
    <w:name w:val="footnote text"/>
    <w:basedOn w:val="Standard"/>
    <w:link w:val="FunotentextZchn"/>
    <w:semiHidden/>
    <w:rsid w:val="00581322"/>
    <w:pPr>
      <w:ind w:left="142" w:hanging="142"/>
    </w:pPr>
    <w:rPr>
      <w:rFonts w:eastAsia="Times New Roman" w:cs="Times New Roman"/>
      <w:sz w:val="18"/>
      <w:lang w:eastAsia="de-CH"/>
    </w:rPr>
  </w:style>
  <w:style w:type="character" w:customStyle="1" w:styleId="FunotentextZchn">
    <w:name w:val="Fußnotentext Zchn"/>
    <w:basedOn w:val="Absatz-Standardschriftart"/>
    <w:link w:val="Funotentext"/>
    <w:semiHidden/>
    <w:rsid w:val="00581322"/>
    <w:rPr>
      <w:rFonts w:ascii="Arial" w:eastAsia="Times New Roman" w:hAnsi="Arial" w:cs="Times New Roman"/>
      <w:sz w:val="18"/>
      <w:lang w:eastAsia="de-CH"/>
    </w:rPr>
  </w:style>
  <w:style w:type="character" w:styleId="Funotenzeichen">
    <w:name w:val="footnote reference"/>
    <w:basedOn w:val="Absatz-Standardschriftart"/>
    <w:uiPriority w:val="99"/>
    <w:semiHidden/>
    <w:unhideWhenUsed/>
    <w:rsid w:val="007450B9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C2986"/>
    <w:rPr>
      <w:sz w:val="16"/>
      <w:szCs w:val="16"/>
    </w:rPr>
  </w:style>
  <w:style w:type="paragraph" w:customStyle="1" w:styleId="letzterAbsatzStandard">
    <w:name w:val="letzter Absatz Standard"/>
    <w:basedOn w:val="Standard"/>
    <w:autoRedefine/>
    <w:qFormat/>
    <w:rsid w:val="003A6BB0"/>
    <w:pPr>
      <w:spacing w:after="240"/>
    </w:pPr>
    <w:rPr>
      <w:rFonts w:cs="Arial"/>
    </w:rPr>
  </w:style>
  <w:style w:type="paragraph" w:styleId="Beschriftung">
    <w:name w:val="caption"/>
    <w:basedOn w:val="BerichtStandard"/>
    <w:next w:val="BerichtStandard"/>
    <w:autoRedefine/>
    <w:uiPriority w:val="35"/>
    <w:unhideWhenUsed/>
    <w:qFormat/>
    <w:rsid w:val="00123598"/>
    <w:pPr>
      <w:spacing w:after="200"/>
    </w:pPr>
    <w:rPr>
      <w:iCs/>
      <w:sz w:val="20"/>
      <w:szCs w:val="18"/>
    </w:rPr>
  </w:style>
  <w:style w:type="paragraph" w:customStyle="1" w:styleId="AufzhlungBerichtStandard">
    <w:name w:val="Aufzählung Bericht Standard"/>
    <w:basedOn w:val="BerichtStandard"/>
    <w:qFormat/>
    <w:rsid w:val="00BA58FD"/>
    <w:pPr>
      <w:numPr>
        <w:numId w:val="13"/>
      </w:numPr>
      <w:ind w:left="1701" w:hanging="567"/>
    </w:pPr>
  </w:style>
  <w:style w:type="paragraph" w:customStyle="1" w:styleId="letzterAbsatzAufzhlungBerichtStandard">
    <w:name w:val="letzter Absatz Aufzählung Bericht Standard"/>
    <w:basedOn w:val="AufzhlungBerichtStandard"/>
    <w:qFormat/>
    <w:rsid w:val="00E4107C"/>
    <w:pPr>
      <w:spacing w:after="240"/>
      <w:ind w:left="1854" w:hanging="360"/>
    </w:pPr>
  </w:style>
  <w:style w:type="paragraph" w:customStyle="1" w:styleId="BeschriftunginAnlage">
    <w:name w:val="Beschriftung in Anlage"/>
    <w:basedOn w:val="Beschriftung"/>
    <w:autoRedefine/>
    <w:qFormat/>
    <w:rsid w:val="00123598"/>
    <w:pPr>
      <w:ind w:left="0"/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824581"/>
    <w:rPr>
      <w:rFonts w:ascii="Arial" w:eastAsiaTheme="majorEastAsia" w:hAnsi="Arial" w:cstheme="majorBidi"/>
      <w:iCs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D4B3D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BesuchterLink">
    <w:name w:val="FollowedHyperlink"/>
    <w:basedOn w:val="Absatz-Standardschriftart"/>
    <w:uiPriority w:val="99"/>
    <w:semiHidden/>
    <w:unhideWhenUsed/>
    <w:rsid w:val="00692855"/>
    <w:rPr>
      <w:color w:val="954F72" w:themeColor="followedHyperlink"/>
      <w:u w:val="single"/>
    </w:rPr>
  </w:style>
  <w:style w:type="paragraph" w:customStyle="1" w:styleId="Rubriken">
    <w:name w:val="Rubriken"/>
    <w:basedOn w:val="Standard"/>
    <w:rsid w:val="008523C9"/>
    <w:pPr>
      <w:spacing w:after="240"/>
      <w:jc w:val="left"/>
    </w:pPr>
    <w:rPr>
      <w:rFonts w:ascii="Tahoma" w:eastAsia="Times New Roman" w:hAnsi="Tahoma" w:cs="Times New Roman"/>
      <w:b/>
      <w:bCs/>
      <w:lang w:eastAsia="de-CH"/>
    </w:rPr>
  </w:style>
  <w:style w:type="paragraph" w:styleId="Kommentartext">
    <w:name w:val="annotation text"/>
    <w:basedOn w:val="Standard"/>
    <w:link w:val="KommentartextZchn"/>
    <w:uiPriority w:val="99"/>
    <w:unhideWhenUsed/>
    <w:rsid w:val="008523C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523C9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23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523C9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-av@sust.admin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ust.admin.ch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89603620\Downloads\Datenerhebung_13.05.2019_i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BD850B2E0C438E86E5DFA492C05E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F645C-CC8C-4202-BB2A-CF287C4706F9}"/>
      </w:docPartPr>
      <w:docPartBody>
        <w:p w:rsidR="00000000" w:rsidRDefault="00000000">
          <w:pPr>
            <w:pStyle w:val="20BD850B2E0C438E86E5DFA492C05E3F"/>
          </w:pPr>
          <w:r w:rsidRPr="009B6BB8">
            <w:rPr>
              <w:rStyle w:val="Platzhaltertext"/>
              <w:szCs w:val="48"/>
              <w:highlight w:val="yellow"/>
              <w:lang w:val="it-CH"/>
            </w:rPr>
            <w:t>[</w:t>
          </w:r>
          <w:r w:rsidRPr="002B3D1C">
            <w:rPr>
              <w:rStyle w:val="Platzhaltertext"/>
              <w:szCs w:val="48"/>
              <w:highlight w:val="yellow"/>
              <w:lang w:val="it-CH"/>
            </w:rPr>
            <w:t>tip</w:t>
          </w:r>
          <w:r>
            <w:rPr>
              <w:rStyle w:val="Platzhaltertext"/>
              <w:szCs w:val="48"/>
              <w:highlight w:val="yellow"/>
              <w:lang w:val="it-CH"/>
            </w:rPr>
            <w:t>o</w:t>
          </w:r>
          <w:r w:rsidRPr="002B3D1C">
            <w:rPr>
              <w:rStyle w:val="Platzhaltertext"/>
              <w:szCs w:val="48"/>
              <w:highlight w:val="yellow"/>
              <w:lang w:val="it-CH"/>
            </w:rPr>
            <w:t xml:space="preserve"> di aeromobil</w:t>
          </w:r>
          <w:r>
            <w:rPr>
              <w:rStyle w:val="Platzhaltertext"/>
              <w:szCs w:val="48"/>
              <w:highlight w:val="yellow"/>
              <w:lang w:val="it-CH"/>
            </w:rPr>
            <w:t>e</w:t>
          </w:r>
          <w:r w:rsidRPr="009B6BB8">
            <w:rPr>
              <w:rStyle w:val="Platzhaltertext"/>
              <w:szCs w:val="48"/>
              <w:highlight w:val="yellow"/>
              <w:lang w:val="it-CH"/>
            </w:rPr>
            <w:t>]</w:t>
          </w:r>
        </w:p>
      </w:docPartBody>
    </w:docPart>
    <w:docPart>
      <w:docPartPr>
        <w:name w:val="0894197B7BAE444296310F9602E615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F9D005-FF64-45E3-9907-8BF9E35E8482}"/>
      </w:docPartPr>
      <w:docPartBody>
        <w:p w:rsidR="00000000" w:rsidRDefault="00000000">
          <w:pPr>
            <w:pStyle w:val="0894197B7BAE444296310F9602E61558"/>
          </w:pPr>
          <w:r w:rsidRPr="009B6BB8">
            <w:rPr>
              <w:rStyle w:val="Platzhaltertext"/>
              <w:szCs w:val="48"/>
              <w:highlight w:val="yellow"/>
              <w:lang w:val="it-CH"/>
            </w:rPr>
            <w:t>[</w:t>
          </w:r>
          <w:r>
            <w:rPr>
              <w:rStyle w:val="Platzhaltertext"/>
              <w:szCs w:val="48"/>
              <w:highlight w:val="yellow"/>
              <w:lang w:val="it-CH"/>
            </w:rPr>
            <w:t>i</w:t>
          </w:r>
          <w:r w:rsidRPr="002B3D1C">
            <w:rPr>
              <w:rStyle w:val="Platzhaltertext"/>
              <w:szCs w:val="48"/>
              <w:highlight w:val="yellow"/>
              <w:lang w:val="it-CH"/>
            </w:rPr>
            <w:t>mmatricolazione</w:t>
          </w:r>
          <w:r w:rsidRPr="009B6BB8">
            <w:rPr>
              <w:rStyle w:val="Platzhaltertext"/>
              <w:szCs w:val="48"/>
              <w:highlight w:val="yellow"/>
              <w:lang w:val="it-CH"/>
            </w:rPr>
            <w:t>]</w:t>
          </w:r>
        </w:p>
      </w:docPartBody>
    </w:docPart>
    <w:docPart>
      <w:docPartPr>
        <w:name w:val="83987B42FAAC476282E11B3BA67799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936DDB-817C-4985-83C4-FA4AAB63D87E}"/>
      </w:docPartPr>
      <w:docPartBody>
        <w:p w:rsidR="00000000" w:rsidRDefault="00000000">
          <w:pPr>
            <w:pStyle w:val="83987B42FAAC476282E11B3BA67799F3"/>
          </w:pPr>
          <w:r w:rsidRPr="009B6BB8">
            <w:rPr>
              <w:rStyle w:val="Platzhaltertext"/>
              <w:szCs w:val="48"/>
              <w:highlight w:val="yellow"/>
              <w:lang w:val="it-CH"/>
            </w:rPr>
            <w:t>[</w:t>
          </w:r>
          <w:r w:rsidRPr="002B3D1C">
            <w:rPr>
              <w:rStyle w:val="Platzhaltertext"/>
              <w:szCs w:val="48"/>
              <w:highlight w:val="yellow"/>
              <w:lang w:val="it-CH"/>
            </w:rPr>
            <w:t>esercente</w:t>
          </w:r>
          <w:r w:rsidRPr="009B6BB8">
            <w:rPr>
              <w:rStyle w:val="Platzhaltertext"/>
              <w:szCs w:val="48"/>
              <w:highlight w:val="yellow"/>
              <w:lang w:val="it-CH"/>
            </w:rPr>
            <w:t>]</w:t>
          </w:r>
        </w:p>
      </w:docPartBody>
    </w:docPart>
    <w:docPart>
      <w:docPartPr>
        <w:name w:val="B2C51149014A42E081CB109C56A595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37C8AE-399A-4868-9415-5B71ED096639}"/>
      </w:docPartPr>
      <w:docPartBody>
        <w:p w:rsidR="00000000" w:rsidRDefault="00000000">
          <w:pPr>
            <w:pStyle w:val="B2C51149014A42E081CB109C56A5952A"/>
          </w:pPr>
          <w:r>
            <w:rPr>
              <w:rStyle w:val="Platzhaltertext"/>
              <w:szCs w:val="48"/>
              <w:highlight w:val="yellow"/>
              <w:lang w:val="it-CH"/>
            </w:rPr>
            <w:t>[</w:t>
          </w:r>
          <w:r w:rsidRPr="002B3D1C">
            <w:rPr>
              <w:rStyle w:val="Platzhaltertext"/>
              <w:szCs w:val="48"/>
              <w:highlight w:val="yellow"/>
              <w:lang w:val="it-CH"/>
            </w:rPr>
            <w:t>proprietario</w:t>
          </w:r>
          <w:r w:rsidRPr="009B6BB8">
            <w:rPr>
              <w:rStyle w:val="Platzhaltertext"/>
              <w:szCs w:val="48"/>
              <w:highlight w:val="yellow"/>
              <w:lang w:val="it-CH"/>
            </w:rPr>
            <w:t>]</w:t>
          </w:r>
        </w:p>
      </w:docPartBody>
    </w:docPart>
    <w:docPart>
      <w:docPartPr>
        <w:name w:val="9C5F358C739542599A14E92AA06B91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10E5EE-73A8-4D2C-92FA-2A827E58EE61}"/>
      </w:docPartPr>
      <w:docPartBody>
        <w:p w:rsidR="00000000" w:rsidRDefault="00000000">
          <w:pPr>
            <w:pStyle w:val="9C5F358C739542599A14E92AA06B9171"/>
          </w:pPr>
          <w:r w:rsidRPr="009B6BB8">
            <w:rPr>
              <w:rStyle w:val="Platzhaltertext"/>
              <w:szCs w:val="48"/>
              <w:highlight w:val="yellow"/>
              <w:lang w:val="it-CH"/>
            </w:rPr>
            <w:t>[</w:t>
          </w:r>
          <w:r w:rsidRPr="002B3D1C">
            <w:rPr>
              <w:rStyle w:val="Platzhaltertext"/>
              <w:szCs w:val="48"/>
              <w:highlight w:val="yellow"/>
              <w:lang w:val="it-CH"/>
            </w:rPr>
            <w:t>licenza secondo le linee guida con l'espositore</w:t>
          </w:r>
          <w:r w:rsidRPr="009B6BB8">
            <w:rPr>
              <w:rStyle w:val="Platzhaltertext"/>
              <w:szCs w:val="48"/>
              <w:highlight w:val="yellow"/>
              <w:lang w:val="it-CH"/>
            </w:rPr>
            <w:t>]</w:t>
          </w:r>
        </w:p>
      </w:docPartBody>
    </w:docPart>
    <w:docPart>
      <w:docPartPr>
        <w:name w:val="EED347191F5C4BEBBEA7DAD8D0BC6A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9EA8A4-A3BD-4FB6-BC98-74ED076FFB49}"/>
      </w:docPartPr>
      <w:docPartBody>
        <w:p w:rsidR="00000000" w:rsidRDefault="00000000">
          <w:pPr>
            <w:pStyle w:val="EED347191F5C4BEBBEA7DAD8D0BC6A40"/>
          </w:pPr>
          <w:r w:rsidRPr="009B6BB8">
            <w:rPr>
              <w:rStyle w:val="Platzhaltertext"/>
              <w:sz w:val="18"/>
              <w:szCs w:val="48"/>
              <w:highlight w:val="yellow"/>
              <w:lang w:val="it-CH"/>
            </w:rPr>
            <w:t>[hhh:mm]</w:t>
          </w:r>
        </w:p>
      </w:docPartBody>
    </w:docPart>
    <w:docPart>
      <w:docPartPr>
        <w:name w:val="FB7E365E4D024C7B849A46A5AD32EE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05E37A-6CB5-4DA7-BF10-EE8DA0C4B6AF}"/>
      </w:docPartPr>
      <w:docPartBody>
        <w:p w:rsidR="00000000" w:rsidRDefault="00000000">
          <w:pPr>
            <w:pStyle w:val="FB7E365E4D024C7B849A46A5AD32EE3E"/>
          </w:pPr>
          <w:r w:rsidRPr="009B6BB8">
            <w:rPr>
              <w:rStyle w:val="Platzhaltertext"/>
              <w:sz w:val="18"/>
              <w:szCs w:val="48"/>
              <w:highlight w:val="yellow"/>
              <w:lang w:val="it-CH"/>
            </w:rPr>
            <w:t>[hhh:mm]</w:t>
          </w:r>
        </w:p>
      </w:docPartBody>
    </w:docPart>
    <w:docPart>
      <w:docPartPr>
        <w:name w:val="55FA1B964CA44FB99BE76A22CA5C23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FC0310-EED7-4705-AF0B-295F5B87534A}"/>
      </w:docPartPr>
      <w:docPartBody>
        <w:p w:rsidR="00000000" w:rsidRDefault="00000000">
          <w:pPr>
            <w:pStyle w:val="55FA1B964CA44FB99BE76A22CA5C2337"/>
          </w:pPr>
          <w:r w:rsidRPr="009B6BB8">
            <w:rPr>
              <w:rStyle w:val="Platzhaltertext"/>
              <w:sz w:val="18"/>
              <w:szCs w:val="48"/>
              <w:highlight w:val="yellow"/>
              <w:lang w:val="it-CH"/>
            </w:rPr>
            <w:t>[hhh:mm]</w:t>
          </w:r>
        </w:p>
      </w:docPartBody>
    </w:docPart>
    <w:docPart>
      <w:docPartPr>
        <w:name w:val="41B90A654D834F8CBE2EEFC98EBD7C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E51860-29BC-488F-8C85-206A7FE1A7CD}"/>
      </w:docPartPr>
      <w:docPartBody>
        <w:p w:rsidR="00000000" w:rsidRDefault="00000000">
          <w:pPr>
            <w:pStyle w:val="41B90A654D834F8CBE2EEFC98EBD7CC9"/>
          </w:pPr>
          <w:r w:rsidRPr="009B6BB8">
            <w:rPr>
              <w:rStyle w:val="Platzhaltertext"/>
              <w:sz w:val="18"/>
              <w:szCs w:val="48"/>
              <w:highlight w:val="yellow"/>
              <w:lang w:val="it-CH"/>
            </w:rPr>
            <w:t>[hhh:mm]</w:t>
          </w:r>
        </w:p>
      </w:docPartBody>
    </w:docPart>
    <w:docPart>
      <w:docPartPr>
        <w:name w:val="652BCFD2BB604FC19C470A6AD066A0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B59038-8C16-437F-911B-2239734E171C}"/>
      </w:docPartPr>
      <w:docPartBody>
        <w:p w:rsidR="00000000" w:rsidRDefault="00000000">
          <w:pPr>
            <w:pStyle w:val="652BCFD2BB604FC19C470A6AD066A0E6"/>
          </w:pPr>
          <w:r>
            <w:rPr>
              <w:rStyle w:val="Platzhaltertext"/>
              <w:szCs w:val="48"/>
              <w:highlight w:val="yellow"/>
              <w:lang w:val="it-CH"/>
            </w:rPr>
            <w:t>[luogo</w:t>
          </w:r>
          <w:r w:rsidRPr="009B6BB8">
            <w:rPr>
              <w:rStyle w:val="Platzhaltertext"/>
              <w:szCs w:val="48"/>
              <w:highlight w:val="yellow"/>
              <w:lang w:val="it-CH"/>
            </w:rPr>
            <w:t>]</w:t>
          </w:r>
        </w:p>
      </w:docPartBody>
    </w:docPart>
    <w:docPart>
      <w:docPartPr>
        <w:name w:val="05B7CCAC28974E4D97CBF2C3234350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85DAAA-29B3-4BDE-A80A-EC5E09B2AE8E}"/>
      </w:docPartPr>
      <w:docPartBody>
        <w:p w:rsidR="00000000" w:rsidRDefault="00000000">
          <w:pPr>
            <w:pStyle w:val="05B7CCAC28974E4D97CBF2C3234350B7"/>
          </w:pPr>
          <w:r w:rsidRPr="00B35EF7">
            <w:rPr>
              <w:rStyle w:val="Platzhaltertext"/>
              <w:szCs w:val="48"/>
              <w:highlight w:val="yellow"/>
              <w:lang w:val="it-CH"/>
            </w:rPr>
            <w:t>[data]</w:t>
          </w:r>
        </w:p>
      </w:docPartBody>
    </w:docPart>
    <w:docPart>
      <w:docPartPr>
        <w:name w:val="6E7DAF007D424FD48061CF478133D6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BC8B34-AFD1-432E-B60E-59872BCDF9FA}"/>
      </w:docPartPr>
      <w:docPartBody>
        <w:p w:rsidR="00000000" w:rsidRDefault="00000000">
          <w:pPr>
            <w:pStyle w:val="6E7DAF007D424FD48061CF478133D61D"/>
          </w:pPr>
          <w:r w:rsidRPr="00B35EF7">
            <w:rPr>
              <w:rStyle w:val="Platzhaltertext"/>
              <w:szCs w:val="48"/>
              <w:highlight w:val="yellow"/>
              <w:lang w:val="it-CH"/>
            </w:rPr>
            <w:t>[hh:mm]</w:t>
          </w:r>
        </w:p>
      </w:docPartBody>
    </w:docPart>
    <w:docPart>
      <w:docPartPr>
        <w:name w:val="AD5D428F1AA247E6846406687B388F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261B64-9A44-4B63-A782-9F9B539E81F5}"/>
      </w:docPartPr>
      <w:docPartBody>
        <w:p w:rsidR="00000000" w:rsidRDefault="00000000">
          <w:pPr>
            <w:pStyle w:val="AD5D428F1AA247E6846406687B388F3C"/>
          </w:pPr>
          <w:r w:rsidRPr="00B35EF7">
            <w:rPr>
              <w:rStyle w:val="Platzhaltertext"/>
              <w:highlight w:val="yellow"/>
              <w:lang w:val="it-CH"/>
            </w:rPr>
            <w:t>[</w:t>
          </w:r>
          <w:r>
            <w:rPr>
              <w:rStyle w:val="Platzhaltertext"/>
              <w:highlight w:val="yellow"/>
              <w:lang w:val="it-CH"/>
            </w:rPr>
            <w:t>o</w:t>
          </w:r>
          <w:r w:rsidRPr="00B35EF7">
            <w:rPr>
              <w:rStyle w:val="Platzhaltertext"/>
              <w:highlight w:val="yellow"/>
              <w:lang w:val="it-CH"/>
            </w:rPr>
            <w:t>ra locale /UTC]</w:t>
          </w:r>
        </w:p>
      </w:docPartBody>
    </w:docPart>
    <w:docPart>
      <w:docPartPr>
        <w:name w:val="9A3DE42B21BB44B1A48492AADD603F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257234-9D83-42DF-9689-42FF37812D5E}"/>
      </w:docPartPr>
      <w:docPartBody>
        <w:p w:rsidR="00000000" w:rsidRDefault="00000000">
          <w:pPr>
            <w:pStyle w:val="9A3DE42B21BB44B1A48492AADD603F05"/>
          </w:pPr>
          <w:r w:rsidRPr="00176CDF">
            <w:rPr>
              <w:rStyle w:val="Platzhaltertext"/>
            </w:rPr>
            <w:t>Wählen Sie ein Element aus.</w:t>
          </w:r>
        </w:p>
      </w:docPartBody>
    </w:docPart>
    <w:docPart>
      <w:docPartPr>
        <w:name w:val="E8228842168E42D895B5E7C7CCD8CD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E5E9C5-C86C-4C62-B53A-2A9EB0BF7006}"/>
      </w:docPartPr>
      <w:docPartBody>
        <w:p w:rsidR="00000000" w:rsidRDefault="00000000">
          <w:pPr>
            <w:pStyle w:val="E8228842168E42D895B5E7C7CCD8CD40"/>
          </w:pPr>
          <w:r w:rsidRPr="009B6BB8">
            <w:rPr>
              <w:lang w:val="it-CH"/>
            </w:rPr>
            <w:t>[IFR/VFR privat]</w:t>
          </w:r>
        </w:p>
      </w:docPartBody>
    </w:docPart>
    <w:docPart>
      <w:docPartPr>
        <w:name w:val="47769CAEFCE540AF95D3DD36ED3361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55583E-9559-4EFE-91B2-6998EB0BD6C7}"/>
      </w:docPartPr>
      <w:docPartBody>
        <w:p w:rsidR="00000000" w:rsidRDefault="00000000">
          <w:pPr>
            <w:pStyle w:val="47769CAEFCE540AF95D3DD36ED336173"/>
          </w:pPr>
          <w:r w:rsidRPr="009B6BB8">
            <w:rPr>
              <w:rStyle w:val="Platzhaltertext"/>
              <w:highlight w:val="yellow"/>
              <w:lang w:val="it-CH"/>
            </w:rPr>
            <w:t>[IFR/VFR]</w:t>
          </w:r>
        </w:p>
      </w:docPartBody>
    </w:docPart>
    <w:docPart>
      <w:docPartPr>
        <w:name w:val="9E771E3D5B8A4679942DD072F1FC26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3C65CF-781D-4065-9DDF-C416EA273115}"/>
      </w:docPartPr>
      <w:docPartBody>
        <w:p w:rsidR="00000000" w:rsidRDefault="00000000">
          <w:pPr>
            <w:pStyle w:val="9E771E3D5B8A4679942DD072F1FC2631"/>
          </w:pPr>
          <w:r w:rsidRPr="009B6BB8">
            <w:rPr>
              <w:rStyle w:val="Platzhaltertext"/>
              <w:highlight w:val="yellow"/>
              <w:lang w:val="it-CH"/>
            </w:rPr>
            <w:t>[</w:t>
          </w:r>
          <w:r w:rsidRPr="002B3D1C">
            <w:rPr>
              <w:rStyle w:val="Platzhaltertext"/>
              <w:highlight w:val="yellow"/>
              <w:lang w:val="it-CH"/>
            </w:rPr>
            <w:t xml:space="preserve">luogo di decollo </w:t>
          </w:r>
          <w:r w:rsidRPr="009B6BB8">
            <w:rPr>
              <w:rStyle w:val="Platzhaltertext"/>
              <w:highlight w:val="yellow"/>
              <w:lang w:val="it-CH"/>
            </w:rPr>
            <w:t>]</w:t>
          </w:r>
        </w:p>
      </w:docPartBody>
    </w:docPart>
    <w:docPart>
      <w:docPartPr>
        <w:name w:val="0ADB8EB8B1C64E63B8F5EAEF922AC6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42B913-C19D-4FC7-AEC7-595F077C3408}"/>
      </w:docPartPr>
      <w:docPartBody>
        <w:p w:rsidR="00000000" w:rsidRDefault="00000000">
          <w:pPr>
            <w:pStyle w:val="0ADB8EB8B1C64E63B8F5EAEF922AC620"/>
          </w:pPr>
          <w:r w:rsidRPr="009B6BB8">
            <w:rPr>
              <w:rStyle w:val="Platzhaltertext"/>
              <w:highlight w:val="yellow"/>
              <w:lang w:val="it-CH"/>
            </w:rPr>
            <w:t>[</w:t>
          </w:r>
          <w:r w:rsidRPr="002B3D1C">
            <w:rPr>
              <w:rStyle w:val="Platzhaltertext"/>
              <w:highlight w:val="yellow"/>
              <w:lang w:val="it-CH"/>
            </w:rPr>
            <w:t xml:space="preserve">luogo di </w:t>
          </w:r>
          <w:r>
            <w:rPr>
              <w:rStyle w:val="Platzhaltertext"/>
              <w:highlight w:val="yellow"/>
              <w:lang w:val="it-CH"/>
            </w:rPr>
            <w:t>destinazione</w:t>
          </w:r>
          <w:r w:rsidRPr="009B6BB8">
            <w:rPr>
              <w:rStyle w:val="Platzhaltertext"/>
              <w:highlight w:val="yellow"/>
              <w:lang w:val="it-CH"/>
            </w:rPr>
            <w:t>]</w:t>
          </w:r>
        </w:p>
      </w:docPartBody>
    </w:docPart>
    <w:docPart>
      <w:docPartPr>
        <w:name w:val="3B8D64408A7E424E891683F9AF440B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C1C035-087D-49FF-AFC4-659BF4E104D3}"/>
      </w:docPartPr>
      <w:docPartBody>
        <w:p w:rsidR="00000000" w:rsidRDefault="00000000">
          <w:pPr>
            <w:pStyle w:val="3B8D64408A7E424E891683F9AF440B75"/>
          </w:pPr>
          <w:r w:rsidRPr="009B6BB8">
            <w:rPr>
              <w:rStyle w:val="Platzhaltertext"/>
              <w:szCs w:val="48"/>
              <w:highlight w:val="yellow"/>
              <w:lang w:val="it-CH"/>
            </w:rPr>
            <w:t>[</w:t>
          </w:r>
          <w:r w:rsidRPr="00BE3AD9">
            <w:rPr>
              <w:rStyle w:val="Platzhaltertext"/>
              <w:highlight w:val="yellow"/>
              <w:lang w:val="it-CH"/>
            </w:rPr>
            <w:t>Scegliere un elemento</w:t>
          </w:r>
          <w:r>
            <w:rPr>
              <w:rStyle w:val="Platzhaltertext"/>
              <w:highlight w:val="yellow"/>
              <w:lang w:val="it-CH"/>
            </w:rPr>
            <w:t>.</w:t>
          </w:r>
          <w:r w:rsidRPr="009B6BB8">
            <w:rPr>
              <w:rStyle w:val="Platzhaltertext"/>
              <w:szCs w:val="48"/>
              <w:highlight w:val="yellow"/>
              <w:lang w:val="it-CH"/>
            </w:rPr>
            <w:t>]</w:t>
          </w:r>
        </w:p>
      </w:docPartBody>
    </w:docPart>
    <w:docPart>
      <w:docPartPr>
        <w:name w:val="D0239F843890469A98BB0526809912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1B035A-20AC-41D2-A065-32A50924B174}"/>
      </w:docPartPr>
      <w:docPartBody>
        <w:p w:rsidR="00000000" w:rsidRDefault="00000000">
          <w:pPr>
            <w:pStyle w:val="D0239F843890469A98BB05268099129B"/>
          </w:pPr>
          <w:r w:rsidRPr="009B6BB8">
            <w:rPr>
              <w:rStyle w:val="Platzhaltertext"/>
              <w:highlight w:val="yellow"/>
              <w:lang w:val="it-CH"/>
            </w:rPr>
            <w:t>[</w:t>
          </w:r>
          <w:r>
            <w:rPr>
              <w:rStyle w:val="Platzhaltertext"/>
              <w:highlight w:val="yellow"/>
              <w:lang w:val="it-CH"/>
            </w:rPr>
            <w:t>cifra</w:t>
          </w:r>
          <w:r w:rsidRPr="009B6BB8">
            <w:rPr>
              <w:rStyle w:val="Platzhaltertext"/>
              <w:highlight w:val="yellow"/>
              <w:lang w:val="it-CH"/>
            </w:rPr>
            <w:t>]</w:t>
          </w:r>
        </w:p>
      </w:docPartBody>
    </w:docPart>
    <w:docPart>
      <w:docPartPr>
        <w:name w:val="01D30374C00849DDAAC9B8F03D1116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810070-2731-406E-8692-6CC4E4FE8DE1}"/>
      </w:docPartPr>
      <w:docPartBody>
        <w:p w:rsidR="00000000" w:rsidRDefault="00000000">
          <w:pPr>
            <w:pStyle w:val="01D30374C00849DDAAC9B8F03D111676"/>
          </w:pPr>
          <w:r w:rsidRPr="009B6BB8">
            <w:rPr>
              <w:rStyle w:val="Platzhaltertext"/>
              <w:highlight w:val="yellow"/>
              <w:lang w:val="it-CH"/>
            </w:rPr>
            <w:t>[</w:t>
          </w:r>
          <w:r>
            <w:rPr>
              <w:rStyle w:val="Platzhaltertext"/>
              <w:highlight w:val="yellow"/>
              <w:lang w:val="it-CH"/>
            </w:rPr>
            <w:t>cifra</w:t>
          </w:r>
          <w:r w:rsidRPr="009B6BB8">
            <w:rPr>
              <w:rStyle w:val="Platzhaltertext"/>
              <w:highlight w:val="yellow"/>
              <w:lang w:val="it-CH"/>
            </w:rPr>
            <w:t>]</w:t>
          </w:r>
        </w:p>
      </w:docPartBody>
    </w:docPart>
    <w:docPart>
      <w:docPartPr>
        <w:name w:val="10E0C0E5E44548A599AC1C7C310E10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BA9D00-9F6F-468C-AFD9-D39D1E287446}"/>
      </w:docPartPr>
      <w:docPartBody>
        <w:p w:rsidR="00000000" w:rsidRDefault="00000000">
          <w:pPr>
            <w:pStyle w:val="10E0C0E5E44548A599AC1C7C310E109A"/>
          </w:pPr>
          <w:r w:rsidRPr="009B6BB8">
            <w:rPr>
              <w:rStyle w:val="Platzhaltertext"/>
              <w:highlight w:val="yellow"/>
              <w:lang w:val="it-CH"/>
            </w:rPr>
            <w:t>[</w:t>
          </w:r>
          <w:r>
            <w:rPr>
              <w:rStyle w:val="Platzhaltertext"/>
              <w:highlight w:val="yellow"/>
              <w:lang w:val="it-CH"/>
            </w:rPr>
            <w:t>cifra</w:t>
          </w:r>
          <w:r w:rsidRPr="009B6BB8">
            <w:rPr>
              <w:rStyle w:val="Platzhaltertext"/>
              <w:highlight w:val="yellow"/>
              <w:lang w:val="it-CH"/>
            </w:rPr>
            <w:t>]</w:t>
          </w:r>
        </w:p>
      </w:docPartBody>
    </w:docPart>
    <w:docPart>
      <w:docPartPr>
        <w:name w:val="1453A3C6DA0E45F993D28A5AF948EC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E4E6E5-34B2-4E2E-8BC9-25FE5AB31DDA}"/>
      </w:docPartPr>
      <w:docPartBody>
        <w:p w:rsidR="00000000" w:rsidRDefault="00000000">
          <w:pPr>
            <w:pStyle w:val="1453A3C6DA0E45F993D28A5AF948EC4D"/>
          </w:pPr>
          <w:r w:rsidRPr="009B6BB8">
            <w:rPr>
              <w:rStyle w:val="Platzhaltertext"/>
              <w:highlight w:val="yellow"/>
              <w:lang w:val="it-CH"/>
            </w:rPr>
            <w:t>[</w:t>
          </w:r>
          <w:r>
            <w:rPr>
              <w:rStyle w:val="Platzhaltertext"/>
              <w:highlight w:val="yellow"/>
              <w:lang w:val="it-CH"/>
            </w:rPr>
            <w:t>cifra</w:t>
          </w:r>
          <w:r w:rsidRPr="009B6BB8">
            <w:rPr>
              <w:rStyle w:val="Platzhaltertext"/>
              <w:highlight w:val="yellow"/>
              <w:lang w:val="it-CH"/>
            </w:rPr>
            <w:t>]</w:t>
          </w:r>
        </w:p>
      </w:docPartBody>
    </w:docPart>
    <w:docPart>
      <w:docPartPr>
        <w:name w:val="711CD8D13F9F4C8EA607953E84AEF0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E46E4F-C165-469B-B25D-305BB7F97FCD}"/>
      </w:docPartPr>
      <w:docPartBody>
        <w:p w:rsidR="00000000" w:rsidRDefault="00000000">
          <w:pPr>
            <w:pStyle w:val="711CD8D13F9F4C8EA607953E84AEF089"/>
          </w:pPr>
          <w:r w:rsidRPr="009B6BB8">
            <w:rPr>
              <w:rStyle w:val="Platzhaltertext"/>
              <w:highlight w:val="yellow"/>
              <w:lang w:val="it-CH"/>
            </w:rPr>
            <w:t>[</w:t>
          </w:r>
          <w:r>
            <w:rPr>
              <w:rStyle w:val="Platzhaltertext"/>
              <w:highlight w:val="yellow"/>
              <w:lang w:val="it-CH"/>
            </w:rPr>
            <w:t>cifra</w:t>
          </w:r>
          <w:r w:rsidRPr="009B6BB8">
            <w:rPr>
              <w:rStyle w:val="Platzhaltertext"/>
              <w:highlight w:val="yellow"/>
              <w:lang w:val="it-CH"/>
            </w:rPr>
            <w:t>]</w:t>
          </w:r>
        </w:p>
      </w:docPartBody>
    </w:docPart>
    <w:docPart>
      <w:docPartPr>
        <w:name w:val="B9D34E3DA55845DA85CA1714A8FF86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E84D83-489A-4534-BBE5-E8A6ABEC7EA8}"/>
      </w:docPartPr>
      <w:docPartBody>
        <w:p w:rsidR="00000000" w:rsidRDefault="00000000">
          <w:pPr>
            <w:pStyle w:val="B9D34E3DA55845DA85CA1714A8FF863B"/>
          </w:pPr>
          <w:r w:rsidRPr="009B6BB8">
            <w:rPr>
              <w:rStyle w:val="Platzhaltertext"/>
              <w:highlight w:val="yellow"/>
              <w:lang w:val="it-CH"/>
            </w:rPr>
            <w:t>[</w:t>
          </w:r>
          <w:r>
            <w:rPr>
              <w:rStyle w:val="Platzhaltertext"/>
              <w:highlight w:val="yellow"/>
              <w:lang w:val="it-CH"/>
            </w:rPr>
            <w:t>cifra</w:t>
          </w:r>
          <w:r w:rsidRPr="009B6BB8">
            <w:rPr>
              <w:rStyle w:val="Platzhaltertext"/>
              <w:highlight w:val="yellow"/>
              <w:lang w:val="it-CH"/>
            </w:rPr>
            <w:t>]</w:t>
          </w:r>
        </w:p>
      </w:docPartBody>
    </w:docPart>
    <w:docPart>
      <w:docPartPr>
        <w:name w:val="4695D08233AD421FB9F967F1A87FA5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217CA0-94C6-42FB-B4D6-64ABED6E0AD2}"/>
      </w:docPartPr>
      <w:docPartBody>
        <w:p w:rsidR="00000000" w:rsidRDefault="00000000">
          <w:pPr>
            <w:pStyle w:val="4695D08233AD421FB9F967F1A87FA530"/>
          </w:pPr>
          <w:r w:rsidRPr="002B3D1C">
            <w:rPr>
              <w:rStyle w:val="Platzhaltertext"/>
              <w:highlight w:val="yellow"/>
              <w:lang w:val="it-CH"/>
            </w:rPr>
            <w:t>[tipo di danno</w:t>
          </w:r>
          <w:r w:rsidRPr="009B6BB8">
            <w:rPr>
              <w:rStyle w:val="Platzhaltertext"/>
              <w:highlight w:val="yellow"/>
              <w:lang w:val="it-CH"/>
            </w:rPr>
            <w:t>]</w:t>
          </w:r>
        </w:p>
      </w:docPartBody>
    </w:docPart>
    <w:docPart>
      <w:docPartPr>
        <w:name w:val="23A82A130BEF45B291141182412AC0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5E844E-7658-46F4-975F-53B0278BE786}"/>
      </w:docPartPr>
      <w:docPartBody>
        <w:p w:rsidR="00000000" w:rsidRDefault="00000000">
          <w:pPr>
            <w:pStyle w:val="23A82A130BEF45B291141182412AC0E2"/>
          </w:pPr>
          <w:r w:rsidRPr="009B6BB8">
            <w:rPr>
              <w:rStyle w:val="Platzhaltertext"/>
              <w:highlight w:val="yellow"/>
              <w:lang w:val="it-CH"/>
            </w:rPr>
            <w:t>[</w:t>
          </w:r>
          <w:r w:rsidRPr="002B3D1C">
            <w:rPr>
              <w:rStyle w:val="Platzhaltertext"/>
              <w:highlight w:val="yellow"/>
              <w:lang w:val="it-CH"/>
            </w:rPr>
            <w:t>Descrizione del danni</w:t>
          </w:r>
          <w:r w:rsidRPr="009B6BB8">
            <w:rPr>
              <w:rStyle w:val="Platzhaltertext"/>
              <w:highlight w:val="yellow"/>
              <w:lang w:val="it-CH"/>
            </w:rPr>
            <w:t>]</w:t>
          </w:r>
        </w:p>
      </w:docPartBody>
    </w:docPart>
    <w:docPart>
      <w:docPartPr>
        <w:name w:val="1D5F69E153B544C9AB3D9B8BBBD31C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51B23A-E84B-400A-BF80-EA102771F112}"/>
      </w:docPartPr>
      <w:docPartBody>
        <w:p w:rsidR="00000000" w:rsidRDefault="00000000">
          <w:pPr>
            <w:pStyle w:val="1D5F69E153B544C9AB3D9B8BBBD31C4D"/>
          </w:pPr>
          <w:r w:rsidRPr="009B6BB8">
            <w:rPr>
              <w:rStyle w:val="Platzhaltertext"/>
              <w:highlight w:val="yellow"/>
              <w:lang w:val="it-CH"/>
            </w:rPr>
            <w:t>[</w:t>
          </w:r>
          <w:r>
            <w:rPr>
              <w:rStyle w:val="Platzhaltertext"/>
              <w:highlight w:val="yellow"/>
              <w:lang w:val="it-CH"/>
            </w:rPr>
            <w:t>d</w:t>
          </w:r>
          <w:r w:rsidRPr="002B3D1C">
            <w:rPr>
              <w:rStyle w:val="Platzhaltertext"/>
              <w:highlight w:val="yellow"/>
              <w:lang w:val="it-CH"/>
            </w:rPr>
            <w:t>escrizione del dann</w:t>
          </w:r>
          <w:r>
            <w:rPr>
              <w:rStyle w:val="Platzhaltertext"/>
              <w:highlight w:val="yellow"/>
              <w:lang w:val="it-CH"/>
            </w:rPr>
            <w:t>o a terzi</w:t>
          </w:r>
          <w:r w:rsidRPr="009B6BB8">
            <w:rPr>
              <w:rStyle w:val="Platzhaltertext"/>
              <w:highlight w:val="yellow"/>
              <w:lang w:val="it-CH"/>
            </w:rPr>
            <w:t>]</w:t>
          </w:r>
        </w:p>
      </w:docPartBody>
    </w:docPart>
    <w:docPart>
      <w:docPartPr>
        <w:name w:val="E202B72E08B747879DE924BB0454AC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2151AC-22DA-4F6D-A97B-FD3D9EA0795D}"/>
      </w:docPartPr>
      <w:docPartBody>
        <w:p w:rsidR="00000000" w:rsidRDefault="00000000">
          <w:pPr>
            <w:pStyle w:val="E202B72E08B747879DE924BB0454ACB3"/>
          </w:pPr>
          <w:r w:rsidRPr="008523C9">
            <w:rPr>
              <w:rStyle w:val="Platzhaltertext"/>
              <w:highlight w:val="yellow"/>
              <w:lang w:val="it-CH"/>
            </w:rPr>
            <w:t>Clicca o digita qui per inserire il testo.</w:t>
          </w:r>
        </w:p>
      </w:docPartBody>
    </w:docPart>
    <w:docPart>
      <w:docPartPr>
        <w:name w:val="23C33A4C6E8C40E484E6C2B230102B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A91B66-176C-4A97-81D1-345CE9E899BE}"/>
      </w:docPartPr>
      <w:docPartBody>
        <w:p w:rsidR="00000000" w:rsidRDefault="00000000">
          <w:pPr>
            <w:pStyle w:val="23C33A4C6E8C40E484E6C2B230102B68"/>
          </w:pPr>
          <w:r w:rsidRPr="008523C9">
            <w:rPr>
              <w:rStyle w:val="Platzhaltertext"/>
              <w:highlight w:val="yellow"/>
              <w:lang w:val="it-CH"/>
            </w:rPr>
            <w:t>Clicca o digita qui per inserire il testo.</w:t>
          </w:r>
        </w:p>
      </w:docPartBody>
    </w:docPart>
    <w:docPart>
      <w:docPartPr>
        <w:name w:val="A8A808F1C1F84D9BB5E7D048693B78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D74A2C-EC9E-4069-A9C3-A0DD84DBD05B}"/>
      </w:docPartPr>
      <w:docPartBody>
        <w:p w:rsidR="00000000" w:rsidRDefault="00000000">
          <w:pPr>
            <w:pStyle w:val="A8A808F1C1F84D9BB5E7D048693B789F"/>
          </w:pPr>
          <w:r w:rsidRPr="008523C9">
            <w:rPr>
              <w:rStyle w:val="Platzhaltertext"/>
              <w:highlight w:val="yellow"/>
              <w:lang w:val="it-CH"/>
            </w:rPr>
            <w:t>Clicca o digita qui per inserire il testo.</w:t>
          </w:r>
        </w:p>
      </w:docPartBody>
    </w:docPart>
    <w:docPart>
      <w:docPartPr>
        <w:name w:val="8D58D2BBCF304382966C6575A61D4B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8467BE-E77B-451C-8D9D-174270B9F7B5}"/>
      </w:docPartPr>
      <w:docPartBody>
        <w:p w:rsidR="00000000" w:rsidRDefault="00000000">
          <w:pPr>
            <w:pStyle w:val="8D58D2BBCF304382966C6575A61D4BF1"/>
          </w:pPr>
          <w:r w:rsidRPr="008523C9">
            <w:rPr>
              <w:rStyle w:val="Platzhaltertext"/>
              <w:highlight w:val="yellow"/>
              <w:lang w:val="it-CH"/>
            </w:rPr>
            <w:t>Clicca o digita qui per inserire il testo.</w:t>
          </w:r>
        </w:p>
      </w:docPartBody>
    </w:docPart>
    <w:docPart>
      <w:docPartPr>
        <w:name w:val="53E4A2782CC9407D8F63F3ABEC0F9B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DF9509-DFB7-48B5-8A62-387A76F2C59D}"/>
      </w:docPartPr>
      <w:docPartBody>
        <w:p w:rsidR="00000000" w:rsidRDefault="004B52BE" w:rsidP="004B52BE">
          <w:pPr>
            <w:pStyle w:val="53E4A2782CC9407D8F63F3ABEC0F9BFB"/>
          </w:pPr>
          <w:r w:rsidRPr="009B6BB8">
            <w:rPr>
              <w:rStyle w:val="Platzhaltertext"/>
              <w:highlight w:val="yellow"/>
              <w:lang w:val="it-CH"/>
            </w:rPr>
            <w:t>[IFR/VFR]</w:t>
          </w:r>
        </w:p>
      </w:docPartBody>
    </w:docPart>
    <w:docPart>
      <w:docPartPr>
        <w:name w:val="5707B3E21E344BB08B3691C22249C8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D97EC7-B1CF-4995-A7B2-7A0F73FA2B13}"/>
      </w:docPartPr>
      <w:docPartBody>
        <w:p w:rsidR="00000000" w:rsidRDefault="004B52BE" w:rsidP="004B52BE">
          <w:pPr>
            <w:pStyle w:val="5707B3E21E344BB08B3691C22249C873"/>
          </w:pPr>
          <w:r w:rsidRPr="009B6BB8">
            <w:rPr>
              <w:rStyle w:val="Platzhaltertext"/>
              <w:szCs w:val="48"/>
              <w:highlight w:val="yellow"/>
              <w:lang w:val="it-CH"/>
            </w:rPr>
            <w:t>[</w:t>
          </w:r>
          <w:r>
            <w:rPr>
              <w:rStyle w:val="Platzhaltertext"/>
              <w:szCs w:val="48"/>
              <w:highlight w:val="yellow"/>
              <w:lang w:val="it-CH"/>
            </w:rPr>
            <w:t>i</w:t>
          </w:r>
          <w:r w:rsidRPr="002B3D1C">
            <w:rPr>
              <w:rStyle w:val="Platzhaltertext"/>
              <w:szCs w:val="48"/>
              <w:highlight w:val="yellow"/>
              <w:lang w:val="it-CH"/>
            </w:rPr>
            <w:t>mmatricolazione</w:t>
          </w:r>
          <w:r w:rsidRPr="009B6BB8">
            <w:rPr>
              <w:rStyle w:val="Platzhaltertext"/>
              <w:szCs w:val="48"/>
              <w:highlight w:val="yellow"/>
              <w:lang w:val="it-CH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BE"/>
    <w:rsid w:val="004B52BE"/>
    <w:rsid w:val="00A24C39"/>
    <w:rsid w:val="00CA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B52BE"/>
    <w:rPr>
      <w:color w:val="808080"/>
    </w:rPr>
  </w:style>
  <w:style w:type="paragraph" w:customStyle="1" w:styleId="20BD850B2E0C438E86E5DFA492C05E3F">
    <w:name w:val="20BD850B2E0C438E86E5DFA492C05E3F"/>
  </w:style>
  <w:style w:type="paragraph" w:customStyle="1" w:styleId="0894197B7BAE444296310F9602E61558">
    <w:name w:val="0894197B7BAE444296310F9602E61558"/>
  </w:style>
  <w:style w:type="paragraph" w:customStyle="1" w:styleId="83987B42FAAC476282E11B3BA67799F3">
    <w:name w:val="83987B42FAAC476282E11B3BA67799F3"/>
  </w:style>
  <w:style w:type="paragraph" w:customStyle="1" w:styleId="B2C51149014A42E081CB109C56A5952A">
    <w:name w:val="B2C51149014A42E081CB109C56A5952A"/>
  </w:style>
  <w:style w:type="paragraph" w:customStyle="1" w:styleId="9C5F358C739542599A14E92AA06B9171">
    <w:name w:val="9C5F358C739542599A14E92AA06B9171"/>
  </w:style>
  <w:style w:type="paragraph" w:customStyle="1" w:styleId="EED347191F5C4BEBBEA7DAD8D0BC6A40">
    <w:name w:val="EED347191F5C4BEBBEA7DAD8D0BC6A40"/>
  </w:style>
  <w:style w:type="paragraph" w:customStyle="1" w:styleId="FB7E365E4D024C7B849A46A5AD32EE3E">
    <w:name w:val="FB7E365E4D024C7B849A46A5AD32EE3E"/>
  </w:style>
  <w:style w:type="paragraph" w:customStyle="1" w:styleId="55FA1B964CA44FB99BE76A22CA5C2337">
    <w:name w:val="55FA1B964CA44FB99BE76A22CA5C2337"/>
  </w:style>
  <w:style w:type="paragraph" w:customStyle="1" w:styleId="41B90A654D834F8CBE2EEFC98EBD7CC9">
    <w:name w:val="41B90A654D834F8CBE2EEFC98EBD7CC9"/>
  </w:style>
  <w:style w:type="paragraph" w:customStyle="1" w:styleId="652BCFD2BB604FC19C470A6AD066A0E6">
    <w:name w:val="652BCFD2BB604FC19C470A6AD066A0E6"/>
  </w:style>
  <w:style w:type="paragraph" w:customStyle="1" w:styleId="05B7CCAC28974E4D97CBF2C3234350B7">
    <w:name w:val="05B7CCAC28974E4D97CBF2C3234350B7"/>
  </w:style>
  <w:style w:type="paragraph" w:customStyle="1" w:styleId="6E7DAF007D424FD48061CF478133D61D">
    <w:name w:val="6E7DAF007D424FD48061CF478133D61D"/>
  </w:style>
  <w:style w:type="paragraph" w:customStyle="1" w:styleId="AD5D428F1AA247E6846406687B388F3C">
    <w:name w:val="AD5D428F1AA247E6846406687B388F3C"/>
  </w:style>
  <w:style w:type="paragraph" w:customStyle="1" w:styleId="9A3DE42B21BB44B1A48492AADD603F05">
    <w:name w:val="9A3DE42B21BB44B1A48492AADD603F05"/>
  </w:style>
  <w:style w:type="paragraph" w:customStyle="1" w:styleId="C5ACB8BEB1D547339508EC453A7F0534">
    <w:name w:val="C5ACB8BEB1D547339508EC453A7F0534"/>
  </w:style>
  <w:style w:type="paragraph" w:customStyle="1" w:styleId="E8228842168E42D895B5E7C7CCD8CD40">
    <w:name w:val="E8228842168E42D895B5E7C7CCD8CD40"/>
  </w:style>
  <w:style w:type="paragraph" w:customStyle="1" w:styleId="47769CAEFCE540AF95D3DD36ED336173">
    <w:name w:val="47769CAEFCE540AF95D3DD36ED336173"/>
  </w:style>
  <w:style w:type="paragraph" w:customStyle="1" w:styleId="9E771E3D5B8A4679942DD072F1FC2631">
    <w:name w:val="9E771E3D5B8A4679942DD072F1FC2631"/>
  </w:style>
  <w:style w:type="paragraph" w:customStyle="1" w:styleId="0ADB8EB8B1C64E63B8F5EAEF922AC620">
    <w:name w:val="0ADB8EB8B1C64E63B8F5EAEF922AC620"/>
  </w:style>
  <w:style w:type="paragraph" w:customStyle="1" w:styleId="3B8D64408A7E424E891683F9AF440B75">
    <w:name w:val="3B8D64408A7E424E891683F9AF440B75"/>
  </w:style>
  <w:style w:type="paragraph" w:customStyle="1" w:styleId="D0239F843890469A98BB05268099129B">
    <w:name w:val="D0239F843890469A98BB05268099129B"/>
  </w:style>
  <w:style w:type="paragraph" w:customStyle="1" w:styleId="01D30374C00849DDAAC9B8F03D111676">
    <w:name w:val="01D30374C00849DDAAC9B8F03D111676"/>
  </w:style>
  <w:style w:type="paragraph" w:customStyle="1" w:styleId="10E0C0E5E44548A599AC1C7C310E109A">
    <w:name w:val="10E0C0E5E44548A599AC1C7C310E109A"/>
  </w:style>
  <w:style w:type="paragraph" w:customStyle="1" w:styleId="1453A3C6DA0E45F993D28A5AF948EC4D">
    <w:name w:val="1453A3C6DA0E45F993D28A5AF948EC4D"/>
  </w:style>
  <w:style w:type="paragraph" w:customStyle="1" w:styleId="711CD8D13F9F4C8EA607953E84AEF089">
    <w:name w:val="711CD8D13F9F4C8EA607953E84AEF089"/>
  </w:style>
  <w:style w:type="paragraph" w:customStyle="1" w:styleId="B9D34E3DA55845DA85CA1714A8FF863B">
    <w:name w:val="B9D34E3DA55845DA85CA1714A8FF863B"/>
  </w:style>
  <w:style w:type="paragraph" w:customStyle="1" w:styleId="4695D08233AD421FB9F967F1A87FA530">
    <w:name w:val="4695D08233AD421FB9F967F1A87FA530"/>
  </w:style>
  <w:style w:type="paragraph" w:customStyle="1" w:styleId="23A82A130BEF45B291141182412AC0E2">
    <w:name w:val="23A82A130BEF45B291141182412AC0E2"/>
  </w:style>
  <w:style w:type="paragraph" w:customStyle="1" w:styleId="1D5F69E153B544C9AB3D9B8BBBD31C4D">
    <w:name w:val="1D5F69E153B544C9AB3D9B8BBBD31C4D"/>
  </w:style>
  <w:style w:type="paragraph" w:customStyle="1" w:styleId="E202B72E08B747879DE924BB0454ACB3">
    <w:name w:val="E202B72E08B747879DE924BB0454ACB3"/>
  </w:style>
  <w:style w:type="paragraph" w:customStyle="1" w:styleId="23C33A4C6E8C40E484E6C2B230102B68">
    <w:name w:val="23C33A4C6E8C40E484E6C2B230102B68"/>
  </w:style>
  <w:style w:type="paragraph" w:customStyle="1" w:styleId="A8A808F1C1F84D9BB5E7D048693B789F">
    <w:name w:val="A8A808F1C1F84D9BB5E7D048693B789F"/>
  </w:style>
  <w:style w:type="paragraph" w:customStyle="1" w:styleId="8D58D2BBCF304382966C6575A61D4BF1">
    <w:name w:val="8D58D2BBCF304382966C6575A61D4BF1"/>
  </w:style>
  <w:style w:type="paragraph" w:customStyle="1" w:styleId="53E4A2782CC9407D8F63F3ABEC0F9BFB">
    <w:name w:val="53E4A2782CC9407D8F63F3ABEC0F9BFB"/>
    <w:rsid w:val="004B52BE"/>
  </w:style>
  <w:style w:type="paragraph" w:customStyle="1" w:styleId="5707B3E21E344BB08B3691C22249C873">
    <w:name w:val="5707B3E21E344BB08B3691C22249C873"/>
    <w:rsid w:val="004B52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0B48A-1EDE-4EFC-8F3E-81CE19910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Datenerhebung_13.05.2019_i (1)</Template>
  <TotalTime>0</TotalTime>
  <Pages>2</Pages>
  <Words>317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Schenk Philipp SUST</dc:creator>
  <cp:keywords/>
  <dc:description/>
  <cp:lastModifiedBy>Schenk Philipp SUST</cp:lastModifiedBy>
  <cp:revision>1</cp:revision>
  <cp:lastPrinted>2016-11-11T09:29:00Z</cp:lastPrinted>
  <dcterms:created xsi:type="dcterms:W3CDTF">2026-07-06T13:01:00Z</dcterms:created>
  <dcterms:modified xsi:type="dcterms:W3CDTF">2026-07-06T13:01:00Z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5c3252-146d-46f3-8062-82cd8c8d7e7d_Enabled">
    <vt:lpwstr>true</vt:lpwstr>
  </property>
  <property fmtid="{D5CDD505-2E9C-101B-9397-08002B2CF9AE}" pid="3" name="MSIP_Label_245c3252-146d-46f3-8062-82cd8c8d7e7d_SetDate">
    <vt:lpwstr>2026-07-06T13:01:24Z</vt:lpwstr>
  </property>
  <property fmtid="{D5CDD505-2E9C-101B-9397-08002B2CF9AE}" pid="4" name="MSIP_Label_245c3252-146d-46f3-8062-82cd8c8d7e7d_Method">
    <vt:lpwstr>Privileged</vt:lpwstr>
  </property>
  <property fmtid="{D5CDD505-2E9C-101B-9397-08002B2CF9AE}" pid="5" name="MSIP_Label_245c3252-146d-46f3-8062-82cd8c8d7e7d_Name">
    <vt:lpwstr>L1</vt:lpwstr>
  </property>
  <property fmtid="{D5CDD505-2E9C-101B-9397-08002B2CF9AE}" pid="6" name="MSIP_Label_245c3252-146d-46f3-8062-82cd8c8d7e7d_SiteId">
    <vt:lpwstr>6ae27add-8276-4a38-88c1-3a9c1f973767</vt:lpwstr>
  </property>
  <property fmtid="{D5CDD505-2E9C-101B-9397-08002B2CF9AE}" pid="7" name="MSIP_Label_245c3252-146d-46f3-8062-82cd8c8d7e7d_ActionId">
    <vt:lpwstr>038695d3-99ab-46d3-893c-f9d3579b2a08</vt:lpwstr>
  </property>
  <property fmtid="{D5CDD505-2E9C-101B-9397-08002B2CF9AE}" pid="8" name="MSIP_Label_245c3252-146d-46f3-8062-82cd8c8d7e7d_ContentBits">
    <vt:lpwstr>0</vt:lpwstr>
  </property>
  <property fmtid="{D5CDD505-2E9C-101B-9397-08002B2CF9AE}" pid="9" name="MSIP_Label_245c3252-146d-46f3-8062-82cd8c8d7e7d_Tag">
    <vt:lpwstr>10, 0, 1, 1</vt:lpwstr>
  </property>
</Properties>
</file>