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B1E0" w14:textId="77777777" w:rsidR="00BD305A" w:rsidRPr="00957289" w:rsidRDefault="00957289" w:rsidP="00D46075">
      <w:pPr>
        <w:spacing w:after="240"/>
        <w:jc w:val="left"/>
        <w:rPr>
          <w:rFonts w:cs="Arial"/>
          <w:b/>
          <w:sz w:val="28"/>
          <w:lang w:val="en-US"/>
        </w:rPr>
      </w:pPr>
      <w:r w:rsidRPr="00957289">
        <w:rPr>
          <w:rFonts w:cs="Arial"/>
          <w:b/>
          <w:sz w:val="28"/>
          <w:lang w:val="en-US"/>
        </w:rPr>
        <w:t xml:space="preserve">Data </w:t>
      </w:r>
      <w:r w:rsidR="00D46075">
        <w:rPr>
          <w:rFonts w:cs="Arial"/>
          <w:b/>
          <w:sz w:val="28"/>
          <w:lang w:val="en-US"/>
        </w:rPr>
        <w:t>collection</w:t>
      </w:r>
    </w:p>
    <w:p w14:paraId="29AEB5D1" w14:textId="77777777" w:rsidR="00D46075" w:rsidRPr="00D46075" w:rsidRDefault="00D46075" w:rsidP="00D46075">
      <w:pPr>
        <w:rPr>
          <w:rFonts w:cs="Tahoma"/>
          <w:sz w:val="20"/>
          <w:lang w:val="en-US"/>
        </w:rPr>
      </w:pPr>
      <w:r w:rsidRPr="00D46075">
        <w:rPr>
          <w:rFonts w:cs="Tahoma"/>
          <w:sz w:val="20"/>
          <w:lang w:val="en-US"/>
        </w:rPr>
        <w:t xml:space="preserve">According to the Swiss Aeronautical Information Publication (AIP), accidents and serious incidents must be reported immediately after the incident to the alarm center </w:t>
      </w:r>
      <w:r>
        <w:rPr>
          <w:rFonts w:cs="Tahoma"/>
          <w:sz w:val="20"/>
          <w:lang w:val="en-US"/>
        </w:rPr>
        <w:t xml:space="preserve">of </w:t>
      </w:r>
      <w:r w:rsidRPr="00D46075">
        <w:rPr>
          <w:rFonts w:cs="Tahoma"/>
          <w:sz w:val="20"/>
          <w:lang w:val="en-US"/>
        </w:rPr>
        <w:t>Swiss Air Rescue (REGA</w:t>
      </w:r>
      <w:r>
        <w:rPr>
          <w:rFonts w:cs="Tahoma"/>
          <w:sz w:val="20"/>
          <w:lang w:val="en-US"/>
        </w:rPr>
        <w:t xml:space="preserve">, </w:t>
      </w:r>
      <w:r w:rsidRPr="00D46075">
        <w:rPr>
          <w:rFonts w:cs="Tahoma"/>
          <w:sz w:val="20"/>
          <w:lang w:val="en-US"/>
        </w:rPr>
        <w:t>telephone number 1414), which performs the task of the SUST reporting center.</w:t>
      </w:r>
    </w:p>
    <w:p w14:paraId="2E81EBCB" w14:textId="77777777" w:rsidR="00D46075" w:rsidRPr="00D46075" w:rsidRDefault="00D46075" w:rsidP="00D46075">
      <w:pPr>
        <w:rPr>
          <w:rFonts w:cs="Tahoma"/>
          <w:sz w:val="20"/>
          <w:lang w:val="en-US"/>
        </w:rPr>
      </w:pPr>
      <w:r w:rsidRPr="00D46075">
        <w:rPr>
          <w:rFonts w:cs="Tahoma"/>
          <w:sz w:val="20"/>
          <w:lang w:val="en-US"/>
        </w:rPr>
        <w:t xml:space="preserve">In addition, please fill in the yellow fields and send the document together with a copy of your </w:t>
      </w:r>
      <w:r w:rsidRPr="00D46075">
        <w:rPr>
          <w:rFonts w:cs="Tahoma"/>
          <w:b/>
          <w:sz w:val="20"/>
          <w:lang w:val="en-US"/>
        </w:rPr>
        <w:t>license</w:t>
      </w:r>
      <w:r w:rsidRPr="00D46075">
        <w:rPr>
          <w:rFonts w:cs="Tahoma"/>
          <w:sz w:val="20"/>
          <w:lang w:val="en-US"/>
        </w:rPr>
        <w:t xml:space="preserve"> and </w:t>
      </w:r>
      <w:r w:rsidRPr="00D46075">
        <w:rPr>
          <w:rFonts w:cs="Tahoma"/>
          <w:b/>
          <w:sz w:val="20"/>
          <w:lang w:val="en-US"/>
        </w:rPr>
        <w:t>medical certificate</w:t>
      </w:r>
      <w:r w:rsidRPr="00D46075">
        <w:rPr>
          <w:rFonts w:cs="Tahoma"/>
          <w:sz w:val="20"/>
          <w:lang w:val="en-US"/>
        </w:rPr>
        <w:t xml:space="preserve"> to </w:t>
      </w:r>
      <w:hyperlink r:id="rId8" w:history="1">
        <w:r w:rsidRPr="00D46075">
          <w:rPr>
            <w:rStyle w:val="Hyperlink"/>
            <w:rFonts w:cs="Tahoma"/>
            <w:sz w:val="20"/>
            <w:lang w:val="en-US"/>
          </w:rPr>
          <w:t>info-av@sust.admin.ch</w:t>
        </w:r>
      </w:hyperlink>
      <w:r w:rsidRPr="00D46075">
        <w:rPr>
          <w:rFonts w:cs="Tahoma"/>
          <w:sz w:val="20"/>
          <w:lang w:val="en-US"/>
        </w:rPr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133"/>
        <w:gridCol w:w="571"/>
        <w:gridCol w:w="704"/>
        <w:gridCol w:w="427"/>
        <w:gridCol w:w="849"/>
        <w:gridCol w:w="1276"/>
        <w:gridCol w:w="188"/>
        <w:gridCol w:w="948"/>
        <w:gridCol w:w="689"/>
        <w:gridCol w:w="445"/>
        <w:gridCol w:w="281"/>
        <w:gridCol w:w="1137"/>
      </w:tblGrid>
      <w:tr w:rsidR="009C0007" w:rsidRPr="00957289" w14:paraId="62FE86EA" w14:textId="77777777" w:rsidTr="00E96A59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493F8E8E" w14:textId="77777777" w:rsidR="009C0007" w:rsidRPr="00957289" w:rsidRDefault="008D12FC" w:rsidP="009C0007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Aircraft</w:t>
            </w:r>
          </w:p>
        </w:tc>
        <w:bookmarkStart w:id="0" w:name="LfzMuster"/>
        <w:tc>
          <w:tcPr>
            <w:tcW w:w="3444" w:type="dxa"/>
            <w:gridSpan w:val="5"/>
          </w:tcPr>
          <w:p w14:paraId="264CC630" w14:textId="77777777" w:rsidR="009C0007" w:rsidRPr="00957289" w:rsidRDefault="00000000" w:rsidP="008D12FC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Cs w:val="48"/>
                  <w:lang w:val="en-US"/>
                </w:rPr>
                <w:alias w:val="LfzMuster"/>
                <w:tag w:val="LfzMuster"/>
                <w:id w:val="1885830518"/>
                <w:placeholder>
                  <w:docPart w:val="7FE905F55A51426F84A510269C58AED6"/>
                </w:placeholder>
                <w:showingPlcHdr/>
                <w:text/>
              </w:sdtPr>
              <w:sdtContent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[type of aircraft</w:t>
                </w:r>
                <w:r w:rsidR="00E96A59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  <w:bookmarkEnd w:id="0"/>
          </w:p>
        </w:tc>
        <w:bookmarkStart w:id="1" w:name="LfzEintragungszeichen"/>
        <w:tc>
          <w:tcPr>
            <w:tcW w:w="3500" w:type="dxa"/>
            <w:gridSpan w:val="5"/>
          </w:tcPr>
          <w:p w14:paraId="6A5BE8CA" w14:textId="77777777" w:rsidR="009C0007" w:rsidRPr="00957289" w:rsidRDefault="00000000" w:rsidP="008D12FC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alias w:val="LfzEintragungszeichen"/>
                <w:tag w:val="LfzEintragungszeichen"/>
                <w:id w:val="-1247407794"/>
                <w:placeholder>
                  <w:docPart w:val="9CAF29C206054623863967DF4564BD77"/>
                </w:placeholder>
                <w:showingPlcHdr/>
                <w:text/>
              </w:sdtPr>
              <w:sdtContent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[registration</w:t>
                </w:r>
                <w:r w:rsidR="00D10600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  <w:bookmarkEnd w:id="1"/>
          </w:p>
        </w:tc>
      </w:tr>
      <w:tr w:rsidR="009C0007" w:rsidRPr="00957289" w14:paraId="38DD4D7C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598AB0AC" w14:textId="77777777" w:rsidR="009C0007" w:rsidRPr="00957289" w:rsidRDefault="008D12FC" w:rsidP="009C0007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Operator</w:t>
            </w:r>
          </w:p>
        </w:tc>
        <w:tc>
          <w:tcPr>
            <w:tcW w:w="6944" w:type="dxa"/>
            <w:gridSpan w:val="10"/>
          </w:tcPr>
          <w:p w14:paraId="38A8A561" w14:textId="77777777" w:rsidR="009C0007" w:rsidRPr="00957289" w:rsidRDefault="00000000" w:rsidP="008D12FC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alias w:val="LfzHalter"/>
                <w:tag w:val="LfzHalter"/>
                <w:id w:val="1129357109"/>
                <w:placeholder>
                  <w:docPart w:val="1EC7CB9097F74B9495504D8B5143D469"/>
                </w:placeholder>
                <w:showingPlcHdr/>
                <w:text/>
              </w:sdtPr>
              <w:sdtContent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[operator</w:t>
                </w:r>
                <w:r w:rsidR="009C0007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</w:p>
        </w:tc>
      </w:tr>
      <w:tr w:rsidR="009C0007" w:rsidRPr="00957289" w14:paraId="766FEE25" w14:textId="77777777" w:rsidTr="00D10600">
        <w:tc>
          <w:tcPr>
            <w:tcW w:w="212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CF26052" w14:textId="77777777" w:rsidR="009C0007" w:rsidRPr="00957289" w:rsidRDefault="008D12FC" w:rsidP="009C0007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Owner</w:t>
            </w:r>
          </w:p>
        </w:tc>
        <w:tc>
          <w:tcPr>
            <w:tcW w:w="6944" w:type="dxa"/>
            <w:gridSpan w:val="10"/>
            <w:tcBorders>
              <w:bottom w:val="single" w:sz="4" w:space="0" w:color="auto"/>
            </w:tcBorders>
          </w:tcPr>
          <w:p w14:paraId="1965EE34" w14:textId="77777777" w:rsidR="009C0007" w:rsidRPr="00957289" w:rsidRDefault="00000000" w:rsidP="008D12FC">
            <w:pPr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alias w:val="LfzEigentümer"/>
                <w:tag w:val="LfzEigentümer"/>
                <w:id w:val="372127785"/>
                <w:placeholder>
                  <w:docPart w:val="112571C1B87E4368887CD8DFAC77AFB4"/>
                </w:placeholder>
                <w:showingPlcHdr/>
                <w:text/>
              </w:sdtPr>
              <w:sdtContent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[owner</w:t>
                </w:r>
                <w:r w:rsidR="009C0007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</w:p>
        </w:tc>
      </w:tr>
      <w:tr w:rsidR="009C0007" w:rsidRPr="00933178" w14:paraId="5D05507A" w14:textId="77777777" w:rsidTr="00D10600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F0FF68E" w14:textId="77777777" w:rsidR="009C0007" w:rsidRPr="00957289" w:rsidRDefault="009C0007" w:rsidP="00F2502B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Pilot</w:t>
            </w:r>
          </w:p>
        </w:tc>
        <w:tc>
          <w:tcPr>
            <w:tcW w:w="6944" w:type="dxa"/>
            <w:gridSpan w:val="10"/>
            <w:tcBorders>
              <w:top w:val="single" w:sz="4" w:space="0" w:color="auto"/>
            </w:tcBorders>
          </w:tcPr>
          <w:p w14:paraId="62727BD4" w14:textId="77777777" w:rsidR="009C0007" w:rsidRPr="0052437F" w:rsidRDefault="0052437F" w:rsidP="0052437F">
            <w:pPr>
              <w:rPr>
                <w:rFonts w:cs="Arial"/>
                <w:lang w:val="en-US"/>
              </w:rPr>
            </w:pPr>
            <w:r>
              <w:rPr>
                <w:rFonts w:cs="Arial"/>
                <w:highlight w:val="yellow"/>
                <w:lang w:val="en-US"/>
              </w:rPr>
              <w:t>n</w:t>
            </w:r>
            <w:r w:rsidR="00D46075" w:rsidRPr="0052437F">
              <w:rPr>
                <w:rFonts w:cs="Arial"/>
                <w:highlight w:val="yellow"/>
                <w:lang w:val="en-US"/>
              </w:rPr>
              <w:t>ame</w:t>
            </w:r>
            <w:r w:rsidR="00D46075" w:rsidRPr="0052437F">
              <w:rPr>
                <w:rFonts w:cs="Arial"/>
                <w:lang w:val="en-US"/>
              </w:rPr>
              <w:t xml:space="preserve">, </w:t>
            </w:r>
            <w:r w:rsidRPr="0052437F">
              <w:rPr>
                <w:rFonts w:cs="Arial"/>
                <w:highlight w:val="yellow"/>
                <w:lang w:val="en-US"/>
              </w:rPr>
              <w:t>first name</w:t>
            </w:r>
            <w:r w:rsidR="00D46075" w:rsidRPr="0052437F">
              <w:rPr>
                <w:rFonts w:cs="Arial"/>
                <w:lang w:val="en-US"/>
              </w:rPr>
              <w:t xml:space="preserve">, </w:t>
            </w:r>
            <w:r w:rsidRPr="0052437F">
              <w:rPr>
                <w:rFonts w:cs="Arial"/>
                <w:highlight w:val="yellow"/>
                <w:lang w:val="en-US"/>
              </w:rPr>
              <w:t>a</w:t>
            </w:r>
            <w:r w:rsidR="00D46075" w:rsidRPr="0052437F">
              <w:rPr>
                <w:rFonts w:cs="Arial"/>
                <w:highlight w:val="yellow"/>
                <w:lang w:val="en-US"/>
              </w:rPr>
              <w:t>d</w:t>
            </w:r>
            <w:r w:rsidRPr="0052437F">
              <w:rPr>
                <w:rFonts w:cs="Arial"/>
                <w:highlight w:val="yellow"/>
                <w:lang w:val="en-US"/>
              </w:rPr>
              <w:t>dress</w:t>
            </w:r>
            <w:r w:rsidR="00D46075" w:rsidRPr="0052437F">
              <w:rPr>
                <w:rFonts w:cs="Arial"/>
                <w:lang w:val="en-US"/>
              </w:rPr>
              <w:t xml:space="preserve">, </w:t>
            </w:r>
            <w:r w:rsidRPr="0052437F">
              <w:rPr>
                <w:rFonts w:cs="Arial"/>
                <w:highlight w:val="yellow"/>
                <w:lang w:val="en-US"/>
              </w:rPr>
              <w:t>telephone number</w:t>
            </w:r>
            <w:r w:rsidR="00D46075" w:rsidRPr="0052437F">
              <w:rPr>
                <w:rFonts w:cs="Arial"/>
                <w:lang w:val="en-US"/>
              </w:rPr>
              <w:t xml:space="preserve">, </w:t>
            </w:r>
            <w:r w:rsidRPr="0052437F">
              <w:rPr>
                <w:rFonts w:cs="Arial"/>
                <w:highlight w:val="yellow"/>
                <w:lang w:val="en-US"/>
              </w:rPr>
              <w:t>e</w:t>
            </w:r>
            <w:r w:rsidR="00D46075" w:rsidRPr="0052437F">
              <w:rPr>
                <w:rFonts w:cs="Arial"/>
                <w:highlight w:val="yellow"/>
                <w:lang w:val="en-US"/>
              </w:rPr>
              <w:t>mail</w:t>
            </w:r>
            <w:r w:rsidRPr="0052437F">
              <w:rPr>
                <w:rFonts w:cs="Arial"/>
                <w:highlight w:val="yellow"/>
                <w:lang w:val="en-US"/>
              </w:rPr>
              <w:t xml:space="preserve"> a</w:t>
            </w:r>
            <w:r w:rsidR="00D46075" w:rsidRPr="0052437F">
              <w:rPr>
                <w:rFonts w:cs="Arial"/>
                <w:highlight w:val="yellow"/>
                <w:lang w:val="en-US"/>
              </w:rPr>
              <w:t>d</w:t>
            </w:r>
            <w:r w:rsidRPr="0052437F">
              <w:rPr>
                <w:rFonts w:cs="Arial"/>
                <w:highlight w:val="yellow"/>
                <w:lang w:val="en-US"/>
              </w:rPr>
              <w:t>dress</w:t>
            </w:r>
          </w:p>
        </w:tc>
      </w:tr>
      <w:tr w:rsidR="009C0007" w:rsidRPr="00933178" w14:paraId="2F0ACFFA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2FED37B5" w14:textId="77777777" w:rsidR="009C0007" w:rsidRPr="00957289" w:rsidRDefault="00957289" w:rsidP="009C0007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License</w:t>
            </w:r>
          </w:p>
        </w:tc>
        <w:tc>
          <w:tcPr>
            <w:tcW w:w="6944" w:type="dxa"/>
            <w:gridSpan w:val="10"/>
          </w:tcPr>
          <w:p w14:paraId="3A7ED6FF" w14:textId="77777777" w:rsidR="009C0007" w:rsidRPr="00957289" w:rsidRDefault="00000000" w:rsidP="008D12FC">
            <w:pPr>
              <w:rPr>
                <w:lang w:val="en-US"/>
              </w:rPr>
            </w:pPr>
            <w:sdt>
              <w:sdtPr>
                <w:rPr>
                  <w:rFonts w:cs="Arial"/>
                  <w:lang w:val="en-US"/>
                </w:rPr>
                <w:alias w:val="Lizenz"/>
                <w:tag w:val="Lizenz"/>
                <w:id w:val="-310408020"/>
                <w:placeholder>
                  <w:docPart w:val="48BAFF70DA8543CBA43CEF073E125712"/>
                </w:placeholder>
                <w:showingPlcHdr/>
                <w:text/>
              </w:sdtPr>
              <w:sdtContent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[lice</w:t>
                </w:r>
                <w:r w:rsidR="00AE1E44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n</w:t>
                </w:r>
                <w:r w:rsidR="008D12FC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ce acc. to and issued by</w:t>
                </w:r>
                <w:r w:rsidR="00AE1E44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</w:p>
        </w:tc>
      </w:tr>
      <w:tr w:rsidR="00796C40" w:rsidRPr="00957289" w14:paraId="26A55540" w14:textId="77777777" w:rsidTr="004C2466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4CD96D68" w14:textId="77777777" w:rsidR="00796C40" w:rsidRPr="00957289" w:rsidRDefault="00957289" w:rsidP="004C2466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Flight hours</w:t>
            </w:r>
          </w:p>
        </w:tc>
        <w:tc>
          <w:tcPr>
            <w:tcW w:w="2551" w:type="dxa"/>
            <w:gridSpan w:val="4"/>
            <w:vAlign w:val="bottom"/>
          </w:tcPr>
          <w:p w14:paraId="4C47027A" w14:textId="77777777" w:rsidR="00796C40" w:rsidRPr="00957289" w:rsidRDefault="00957289" w:rsidP="004C2466">
            <w:pPr>
              <w:jc w:val="right"/>
              <w:rPr>
                <w:rFonts w:cs="Arial"/>
                <w:b/>
                <w:sz w:val="18"/>
                <w:szCs w:val="18"/>
                <w:lang w:val="en-US"/>
              </w:rPr>
            </w:pPr>
            <w:r w:rsidRPr="00957289">
              <w:rPr>
                <w:rFonts w:cs="Arial"/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76" w:type="dxa"/>
            <w:vAlign w:val="bottom"/>
          </w:tcPr>
          <w:p w14:paraId="5B36D809" w14:textId="77777777" w:rsidR="00796C40" w:rsidRPr="00957289" w:rsidRDefault="00000000" w:rsidP="004C2466">
            <w:pPr>
              <w:jc w:val="right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lang w:val="en-US"/>
                </w:rPr>
                <w:alias w:val="FStunden"/>
                <w:tag w:val="FStunden"/>
                <w:id w:val="-528021739"/>
                <w:placeholder>
                  <w:docPart w:val="C0B20508495C42EF91A3B2EE84236865"/>
                </w:placeholder>
                <w:showingPlcHdr/>
                <w:text/>
              </w:sdtPr>
              <w:sdtContent>
                <w:r w:rsidR="00796C40" w:rsidRPr="00957289">
                  <w:rPr>
                    <w:rStyle w:val="Platzhaltertext"/>
                    <w:sz w:val="18"/>
                    <w:szCs w:val="48"/>
                    <w:highlight w:val="yellow"/>
                    <w:lang w:val="en-US"/>
                  </w:rPr>
                  <w:t>[hhh:mm]</w:t>
                </w:r>
              </w:sdtContent>
            </w:sdt>
            <w:r w:rsidR="00796C40" w:rsidRPr="00957289">
              <w:rPr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2551" w:type="dxa"/>
            <w:gridSpan w:val="5"/>
            <w:vAlign w:val="bottom"/>
          </w:tcPr>
          <w:p w14:paraId="620AC9AD" w14:textId="77777777" w:rsidR="00796C40" w:rsidRPr="00957289" w:rsidRDefault="00957289" w:rsidP="004C2466">
            <w:pPr>
              <w:jc w:val="right"/>
              <w:rPr>
                <w:rFonts w:cs="Arial"/>
                <w:b/>
                <w:sz w:val="18"/>
                <w:szCs w:val="18"/>
                <w:lang w:val="en-US"/>
              </w:rPr>
            </w:pPr>
            <w:r w:rsidRPr="00957289">
              <w:rPr>
                <w:rFonts w:cs="Arial"/>
                <w:b/>
                <w:sz w:val="18"/>
                <w:szCs w:val="18"/>
                <w:lang w:val="en-US"/>
              </w:rPr>
              <w:t>during the last 90 days</w:t>
            </w:r>
          </w:p>
        </w:tc>
        <w:tc>
          <w:tcPr>
            <w:tcW w:w="1137" w:type="dxa"/>
            <w:vAlign w:val="bottom"/>
          </w:tcPr>
          <w:p w14:paraId="52E7EE14" w14:textId="77777777" w:rsidR="00796C40" w:rsidRPr="00957289" w:rsidRDefault="00000000" w:rsidP="004C2466">
            <w:pPr>
              <w:jc w:val="right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lang w:val="en-US"/>
                </w:rPr>
                <w:alias w:val="FStunden"/>
                <w:tag w:val="FStunden"/>
                <w:id w:val="-56711417"/>
                <w:placeholder>
                  <w:docPart w:val="62109B344D9E416DA60C56E715706DA8"/>
                </w:placeholder>
                <w:showingPlcHdr/>
                <w:text/>
              </w:sdtPr>
              <w:sdtContent>
                <w:r w:rsidR="00796C40" w:rsidRPr="00957289">
                  <w:rPr>
                    <w:rStyle w:val="Platzhaltertext"/>
                    <w:sz w:val="18"/>
                    <w:szCs w:val="48"/>
                    <w:highlight w:val="yellow"/>
                    <w:lang w:val="en-US"/>
                  </w:rPr>
                  <w:t>[hhh:mm]</w:t>
                </w:r>
              </w:sdtContent>
            </w:sdt>
            <w:r w:rsidR="00796C40" w:rsidRPr="00957289">
              <w:rPr>
                <w:sz w:val="18"/>
                <w:szCs w:val="18"/>
                <w:lang w:val="en-US"/>
              </w:rPr>
              <w:t xml:space="preserve"> h</w:t>
            </w:r>
          </w:p>
        </w:tc>
      </w:tr>
      <w:tr w:rsidR="00796C40" w:rsidRPr="00957289" w14:paraId="4BEA3E8C" w14:textId="77777777" w:rsidTr="004C2466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2FC445E1" w14:textId="77777777" w:rsidR="00796C40" w:rsidRPr="00957289" w:rsidRDefault="00796C40" w:rsidP="004C2466">
            <w:pPr>
              <w:rPr>
                <w:rFonts w:cs="Arial"/>
                <w:b/>
                <w:sz w:val="18"/>
                <w:lang w:val="en-US"/>
              </w:rPr>
            </w:pPr>
          </w:p>
        </w:tc>
        <w:tc>
          <w:tcPr>
            <w:tcW w:w="2551" w:type="dxa"/>
            <w:gridSpan w:val="4"/>
          </w:tcPr>
          <w:p w14:paraId="17B9831C" w14:textId="77777777" w:rsidR="00796C40" w:rsidRPr="00957289" w:rsidRDefault="00957289" w:rsidP="00B47CF2">
            <w:pPr>
              <w:jc w:val="right"/>
              <w:rPr>
                <w:rFonts w:cs="Arial"/>
                <w:b/>
                <w:sz w:val="18"/>
                <w:szCs w:val="18"/>
                <w:lang w:val="en-US"/>
              </w:rPr>
            </w:pPr>
            <w:r w:rsidRPr="00957289">
              <w:rPr>
                <w:b/>
                <w:sz w:val="18"/>
                <w:szCs w:val="18"/>
                <w:lang w:val="en-US"/>
              </w:rPr>
              <w:t>on type</w:t>
            </w:r>
          </w:p>
        </w:tc>
        <w:tc>
          <w:tcPr>
            <w:tcW w:w="1276" w:type="dxa"/>
          </w:tcPr>
          <w:p w14:paraId="42E78FC1" w14:textId="77777777" w:rsidR="00796C40" w:rsidRPr="00957289" w:rsidRDefault="00000000" w:rsidP="004C2466">
            <w:pPr>
              <w:jc w:val="right"/>
              <w:rPr>
                <w:sz w:val="18"/>
                <w:szCs w:val="18"/>
                <w:highlight w:val="yellow"/>
                <w:lang w:val="en-US"/>
              </w:rPr>
            </w:pPr>
            <w:sdt>
              <w:sdtPr>
                <w:rPr>
                  <w:rFonts w:cs="Arial"/>
                  <w:sz w:val="18"/>
                  <w:lang w:val="en-US"/>
                </w:rPr>
                <w:alias w:val="FStunden"/>
                <w:tag w:val="FStunden"/>
                <w:id w:val="-2056692025"/>
                <w:placeholder>
                  <w:docPart w:val="AAC530123B94443DACF6EB3B8485ED62"/>
                </w:placeholder>
                <w:showingPlcHdr/>
                <w:text/>
              </w:sdtPr>
              <w:sdtContent>
                <w:r w:rsidR="00796C40" w:rsidRPr="00957289">
                  <w:rPr>
                    <w:rStyle w:val="Platzhaltertext"/>
                    <w:sz w:val="18"/>
                    <w:szCs w:val="48"/>
                    <w:highlight w:val="yellow"/>
                    <w:lang w:val="en-US"/>
                  </w:rPr>
                  <w:t>[hhh:mm]</w:t>
                </w:r>
              </w:sdtContent>
            </w:sdt>
            <w:r w:rsidR="00796C40" w:rsidRPr="00957289">
              <w:rPr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2551" w:type="dxa"/>
            <w:gridSpan w:val="5"/>
          </w:tcPr>
          <w:p w14:paraId="4882BD00" w14:textId="77777777" w:rsidR="00796C40" w:rsidRPr="00957289" w:rsidRDefault="00957289" w:rsidP="004C2466">
            <w:pPr>
              <w:jc w:val="right"/>
              <w:rPr>
                <w:rFonts w:cs="Arial"/>
                <w:b/>
                <w:sz w:val="18"/>
                <w:szCs w:val="18"/>
                <w:lang w:val="en-US"/>
              </w:rPr>
            </w:pPr>
            <w:r w:rsidRPr="00957289">
              <w:rPr>
                <w:rFonts w:cs="Arial"/>
                <w:b/>
                <w:sz w:val="18"/>
                <w:szCs w:val="18"/>
                <w:lang w:val="en-US"/>
              </w:rPr>
              <w:t>during the last 90 days</w:t>
            </w:r>
          </w:p>
        </w:tc>
        <w:tc>
          <w:tcPr>
            <w:tcW w:w="1137" w:type="dxa"/>
          </w:tcPr>
          <w:p w14:paraId="5A997354" w14:textId="77777777" w:rsidR="00796C40" w:rsidRPr="00957289" w:rsidRDefault="00000000" w:rsidP="004C2466">
            <w:pPr>
              <w:jc w:val="right"/>
              <w:rPr>
                <w:sz w:val="18"/>
                <w:szCs w:val="18"/>
                <w:highlight w:val="yellow"/>
                <w:lang w:val="en-US"/>
              </w:rPr>
            </w:pPr>
            <w:sdt>
              <w:sdtPr>
                <w:rPr>
                  <w:rFonts w:cs="Arial"/>
                  <w:sz w:val="18"/>
                  <w:lang w:val="en-US"/>
                </w:rPr>
                <w:alias w:val="FStunden"/>
                <w:tag w:val="FStunden"/>
                <w:id w:val="1275293324"/>
                <w:placeholder>
                  <w:docPart w:val="D7AE8ED8FE7E4437BA8228AD18D60544"/>
                </w:placeholder>
                <w:showingPlcHdr/>
                <w:text/>
              </w:sdtPr>
              <w:sdtContent>
                <w:r w:rsidR="00796C40" w:rsidRPr="00957289">
                  <w:rPr>
                    <w:rStyle w:val="Platzhaltertext"/>
                    <w:sz w:val="18"/>
                    <w:szCs w:val="48"/>
                    <w:highlight w:val="yellow"/>
                    <w:lang w:val="en-US"/>
                  </w:rPr>
                  <w:t>[hhh:mm]</w:t>
                </w:r>
              </w:sdtContent>
            </w:sdt>
            <w:r w:rsidR="00796C40" w:rsidRPr="00957289">
              <w:rPr>
                <w:sz w:val="18"/>
                <w:szCs w:val="18"/>
                <w:lang w:val="en-US"/>
              </w:rPr>
              <w:t xml:space="preserve"> h</w:t>
            </w:r>
          </w:p>
        </w:tc>
      </w:tr>
      <w:tr w:rsidR="009C0007" w:rsidRPr="00957289" w14:paraId="6D9E7BEA" w14:textId="77777777" w:rsidTr="00D10600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46E6350" w14:textId="77777777" w:rsidR="009C0007" w:rsidRPr="00957289" w:rsidRDefault="00F47F22" w:rsidP="00E974C9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Location</w:t>
            </w:r>
          </w:p>
        </w:tc>
        <w:bookmarkStart w:id="2" w:name="EreignisOrt"/>
        <w:tc>
          <w:tcPr>
            <w:tcW w:w="6944" w:type="dxa"/>
            <w:gridSpan w:val="10"/>
            <w:tcBorders>
              <w:top w:val="single" w:sz="4" w:space="0" w:color="auto"/>
            </w:tcBorders>
          </w:tcPr>
          <w:p w14:paraId="49E4E7D4" w14:textId="77777777" w:rsidR="009C0007" w:rsidRPr="00957289" w:rsidRDefault="00000000" w:rsidP="00F47F22">
            <w:pPr>
              <w:rPr>
                <w:lang w:val="en-US"/>
              </w:rPr>
            </w:pPr>
            <w:sdt>
              <w:sdtPr>
                <w:rPr>
                  <w:rFonts w:cs="Arial"/>
                  <w:szCs w:val="48"/>
                  <w:lang w:val="en-US"/>
                </w:rPr>
                <w:alias w:val="Ereignisort"/>
                <w:tag w:val="Ereignisort"/>
                <w:id w:val="242920170"/>
                <w:placeholder>
                  <w:docPart w:val="6BEB19412FCE44FEBFDFC095437806BF"/>
                </w:placeholder>
                <w:showingPlcHdr/>
                <w:text/>
              </w:sdtPr>
              <w:sdtContent>
                <w:r w:rsidR="00F47F22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[location</w:t>
                </w:r>
                <w:r w:rsidR="00E974C9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  <w:bookmarkEnd w:id="2"/>
          </w:p>
        </w:tc>
      </w:tr>
      <w:tr w:rsidR="009C0007" w:rsidRPr="00933178" w14:paraId="4585953F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404C048" w14:textId="77777777" w:rsidR="009C0007" w:rsidRPr="00957289" w:rsidRDefault="00F47F22" w:rsidP="009C0007">
            <w:pPr>
              <w:rPr>
                <w:rFonts w:cs="Arial"/>
                <w:b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Coordinates</w:t>
            </w:r>
          </w:p>
        </w:tc>
        <w:tc>
          <w:tcPr>
            <w:tcW w:w="4392" w:type="dxa"/>
            <w:gridSpan w:val="6"/>
          </w:tcPr>
          <w:p w14:paraId="75518928" w14:textId="77777777" w:rsidR="009C0007" w:rsidRPr="00957289" w:rsidRDefault="009C0007" w:rsidP="009C0007">
            <w:pPr>
              <w:jc w:val="left"/>
              <w:rPr>
                <w:rFonts w:cs="Arial"/>
                <w:lang w:val="en-US"/>
              </w:rPr>
            </w:pPr>
            <w:proofErr w:type="spellStart"/>
            <w:r w:rsidRPr="00957289">
              <w:rPr>
                <w:rFonts w:cs="Arial"/>
                <w:highlight w:val="yellow"/>
                <w:lang w:val="en-US"/>
              </w:rPr>
              <w:t>nnn</w:t>
            </w:r>
            <w:proofErr w:type="spellEnd"/>
            <w:r w:rsidRPr="00957289">
              <w:rPr>
                <w:rFonts w:cs="Arial"/>
                <w:highlight w:val="yellow"/>
                <w:lang w:val="en-US"/>
              </w:rPr>
              <w:t xml:space="preserve"> </w:t>
            </w:r>
            <w:proofErr w:type="spellStart"/>
            <w:r w:rsidRPr="00957289">
              <w:rPr>
                <w:rFonts w:cs="Arial"/>
                <w:highlight w:val="yellow"/>
                <w:lang w:val="en-US"/>
              </w:rPr>
              <w:t>nnn</w:t>
            </w:r>
            <w:proofErr w:type="spellEnd"/>
            <w:r w:rsidRPr="00957289">
              <w:rPr>
                <w:rFonts w:cs="Arial"/>
                <w:highlight w:val="yellow"/>
                <w:lang w:val="en-US"/>
              </w:rPr>
              <w:t xml:space="preserve"> / </w:t>
            </w:r>
            <w:proofErr w:type="spellStart"/>
            <w:r w:rsidRPr="00957289">
              <w:rPr>
                <w:rFonts w:cs="Arial"/>
                <w:highlight w:val="yellow"/>
                <w:lang w:val="en-US"/>
              </w:rPr>
              <w:t>nnn</w:t>
            </w:r>
            <w:proofErr w:type="spellEnd"/>
            <w:r w:rsidRPr="00957289">
              <w:rPr>
                <w:rFonts w:cs="Arial"/>
                <w:highlight w:val="yellow"/>
                <w:lang w:val="en-US"/>
              </w:rPr>
              <w:t xml:space="preserve"> </w:t>
            </w:r>
            <w:proofErr w:type="spellStart"/>
            <w:r w:rsidRPr="00957289">
              <w:rPr>
                <w:rFonts w:cs="Arial"/>
                <w:highlight w:val="yellow"/>
                <w:lang w:val="en-US"/>
              </w:rPr>
              <w:t>nnn</w:t>
            </w:r>
            <w:proofErr w:type="spellEnd"/>
            <w:r w:rsidRPr="00957289">
              <w:rPr>
                <w:rFonts w:cs="Arial"/>
                <w:lang w:val="en-US"/>
              </w:rPr>
              <w:t xml:space="preserve"> (</w:t>
            </w:r>
            <w:r w:rsidRPr="00957289">
              <w:rPr>
                <w:rFonts w:cs="Arial"/>
                <w:i/>
                <w:lang w:val="en-US"/>
              </w:rPr>
              <w:t>Swiss Grid</w:t>
            </w:r>
            <w:r w:rsidRPr="00957289">
              <w:rPr>
                <w:rFonts w:cs="Arial"/>
                <w:lang w:val="en-US"/>
              </w:rPr>
              <w:t xml:space="preserve"> 1903)</w:t>
            </w:r>
            <w:r w:rsidRPr="00957289">
              <w:rPr>
                <w:rFonts w:cs="Arial"/>
                <w:lang w:val="en-US"/>
              </w:rPr>
              <w:br/>
              <w:t xml:space="preserve">N </w:t>
            </w:r>
            <w:r w:rsidRPr="00957289">
              <w:rPr>
                <w:rFonts w:cs="Arial"/>
                <w:highlight w:val="yellow"/>
                <w:lang w:val="en-US"/>
              </w:rPr>
              <w:t>gg</w:t>
            </w:r>
            <w:r w:rsidRPr="00957289">
              <w:rPr>
                <w:rFonts w:cs="Arial"/>
                <w:lang w:val="en-US"/>
              </w:rPr>
              <w:t xml:space="preserve">° </w:t>
            </w:r>
            <w:r w:rsidRPr="00957289">
              <w:rPr>
                <w:rFonts w:cs="Arial"/>
                <w:highlight w:val="yellow"/>
                <w:lang w:val="en-US"/>
              </w:rPr>
              <w:t>mm</w:t>
            </w:r>
            <w:r w:rsidRPr="00957289">
              <w:rPr>
                <w:rFonts w:cs="Arial"/>
                <w:lang w:val="en-US"/>
              </w:rPr>
              <w:t xml:space="preserve">’ </w:t>
            </w:r>
            <w:r w:rsidRPr="00957289">
              <w:rPr>
                <w:rFonts w:cs="Arial"/>
                <w:highlight w:val="yellow"/>
                <w:lang w:val="en-US"/>
              </w:rPr>
              <w:t>ss</w:t>
            </w:r>
            <w:r w:rsidRPr="00957289">
              <w:rPr>
                <w:rFonts w:cs="Arial"/>
                <w:lang w:val="en-US"/>
              </w:rPr>
              <w:t xml:space="preserve">’’ / E </w:t>
            </w:r>
            <w:proofErr w:type="spellStart"/>
            <w:r w:rsidRPr="00957289">
              <w:rPr>
                <w:rFonts w:cs="Arial"/>
                <w:highlight w:val="yellow"/>
                <w:lang w:val="en-US"/>
              </w:rPr>
              <w:t>ggg</w:t>
            </w:r>
            <w:proofErr w:type="spellEnd"/>
            <w:r w:rsidRPr="00957289">
              <w:rPr>
                <w:rFonts w:cs="Arial"/>
                <w:lang w:val="en-US"/>
              </w:rPr>
              <w:t xml:space="preserve">° </w:t>
            </w:r>
            <w:r w:rsidRPr="00957289">
              <w:rPr>
                <w:rFonts w:cs="Arial"/>
                <w:highlight w:val="yellow"/>
                <w:lang w:val="en-US"/>
              </w:rPr>
              <w:t>mm</w:t>
            </w:r>
            <w:r w:rsidRPr="00957289">
              <w:rPr>
                <w:rFonts w:cs="Arial"/>
                <w:lang w:val="en-US"/>
              </w:rPr>
              <w:t xml:space="preserve">’ </w:t>
            </w:r>
            <w:r w:rsidRPr="00957289">
              <w:rPr>
                <w:rFonts w:cs="Arial"/>
                <w:highlight w:val="yellow"/>
                <w:lang w:val="en-US"/>
              </w:rPr>
              <w:t>ss</w:t>
            </w:r>
            <w:r w:rsidRPr="00957289">
              <w:rPr>
                <w:rFonts w:cs="Arial"/>
                <w:lang w:val="en-US"/>
              </w:rPr>
              <w:t>’’ (WGS</w:t>
            </w:r>
            <w:r w:rsidRPr="00957289">
              <w:rPr>
                <w:rStyle w:val="Funotenzeichen"/>
                <w:rFonts w:cs="Arial"/>
                <w:lang w:val="en-US"/>
              </w:rPr>
              <w:footnoteReference w:id="1"/>
            </w:r>
            <w:r w:rsidRPr="00957289">
              <w:rPr>
                <w:rFonts w:cs="Arial"/>
                <w:lang w:val="en-US"/>
              </w:rPr>
              <w:t xml:space="preserve"> 84)</w:t>
            </w:r>
          </w:p>
          <w:p w14:paraId="5407BF3D" w14:textId="77777777" w:rsidR="00980D46" w:rsidRPr="00957289" w:rsidRDefault="00980D46" w:rsidP="00F47F22">
            <w:pPr>
              <w:jc w:val="left"/>
              <w:rPr>
                <w:rFonts w:cs="Arial"/>
                <w:sz w:val="18"/>
                <w:lang w:val="en-US"/>
              </w:rPr>
            </w:pPr>
            <w:r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(</w:t>
            </w:r>
            <w:r w:rsidR="00F47F22"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except for aerodromes</w:t>
            </w:r>
            <w:r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14:paraId="48405CCE" w14:textId="77777777" w:rsidR="009C0007" w:rsidRPr="00957289" w:rsidRDefault="00F47F22" w:rsidP="009C0007">
            <w:pPr>
              <w:jc w:val="right"/>
              <w:rPr>
                <w:rFonts w:cs="Arial"/>
                <w:lang w:val="en-US"/>
              </w:rPr>
            </w:pPr>
            <w:r w:rsidRPr="00957289">
              <w:rPr>
                <w:rFonts w:cs="Arial"/>
                <w:b/>
                <w:lang w:val="en-US"/>
              </w:rPr>
              <w:t>altitude</w:t>
            </w:r>
          </w:p>
        </w:tc>
        <w:tc>
          <w:tcPr>
            <w:tcW w:w="1418" w:type="dxa"/>
            <w:gridSpan w:val="2"/>
          </w:tcPr>
          <w:p w14:paraId="683515E9" w14:textId="77777777" w:rsidR="009C0007" w:rsidRPr="00957289" w:rsidRDefault="009C0007" w:rsidP="009C0007">
            <w:pPr>
              <w:jc w:val="right"/>
              <w:rPr>
                <w:rFonts w:cs="Arial"/>
                <w:lang w:val="en-US"/>
              </w:rPr>
            </w:pPr>
            <w:r w:rsidRPr="00957289">
              <w:rPr>
                <w:rFonts w:cs="Arial"/>
                <w:highlight w:val="yellow"/>
                <w:lang w:val="en-US"/>
              </w:rPr>
              <w:t>XXX</w:t>
            </w:r>
            <w:r w:rsidRPr="00957289">
              <w:rPr>
                <w:rFonts w:cs="Arial"/>
                <w:lang w:val="en-US"/>
              </w:rPr>
              <w:t xml:space="preserve"> m/M</w:t>
            </w:r>
          </w:p>
          <w:p w14:paraId="57968BFF" w14:textId="77777777" w:rsidR="00980D46" w:rsidRPr="00957289" w:rsidRDefault="00980D46" w:rsidP="00F47F22">
            <w:pPr>
              <w:jc w:val="left"/>
              <w:rPr>
                <w:rFonts w:cs="Arial"/>
                <w:lang w:val="en-US"/>
              </w:rPr>
            </w:pPr>
            <w:r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(</w:t>
            </w:r>
            <w:r w:rsidR="00F47F22"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except for aerodromes</w:t>
            </w:r>
            <w:r w:rsidRPr="00957289">
              <w:rPr>
                <w:rFonts w:cs="Arial"/>
                <w:color w:val="A6A6A6" w:themeColor="background1" w:themeShade="A6"/>
                <w:sz w:val="18"/>
                <w:lang w:val="en-US"/>
              </w:rPr>
              <w:t>)</w:t>
            </w:r>
          </w:p>
        </w:tc>
      </w:tr>
      <w:tr w:rsidR="009C0007" w:rsidRPr="00933178" w14:paraId="0162789A" w14:textId="77777777" w:rsidTr="00D10600">
        <w:tc>
          <w:tcPr>
            <w:tcW w:w="212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0BB6309" w14:textId="77777777" w:rsidR="009C0007" w:rsidRPr="00957289" w:rsidRDefault="00F47F22" w:rsidP="00F47F22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Date</w:t>
            </w:r>
            <w:r w:rsidR="009C0007" w:rsidRPr="00957289">
              <w:rPr>
                <w:b/>
                <w:lang w:val="en-US"/>
              </w:rPr>
              <w:t xml:space="preserve"> </w:t>
            </w:r>
            <w:r w:rsidRPr="00957289">
              <w:rPr>
                <w:b/>
                <w:lang w:val="en-US"/>
              </w:rPr>
              <w:t>and time</w:t>
            </w:r>
          </w:p>
        </w:tc>
        <w:bookmarkStart w:id="3" w:name="Ereignisdatum"/>
        <w:tc>
          <w:tcPr>
            <w:tcW w:w="6944" w:type="dxa"/>
            <w:gridSpan w:val="10"/>
            <w:tcBorders>
              <w:bottom w:val="single" w:sz="4" w:space="0" w:color="auto"/>
            </w:tcBorders>
          </w:tcPr>
          <w:p w14:paraId="1FD31F3F" w14:textId="77777777" w:rsidR="009C0007" w:rsidRPr="00957289" w:rsidRDefault="00000000" w:rsidP="00F47F22">
            <w:pPr>
              <w:spacing w:after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Cs w:val="48"/>
                  <w:lang w:val="en-US"/>
                </w:rPr>
                <w:alias w:val="Ereignisdatum"/>
                <w:tag w:val="Ereignisdatum"/>
                <w:id w:val="1813751444"/>
                <w:placeholder>
                  <w:docPart w:val="D9B6DFD6FA9B4A97A1D3EF626B4BBEC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F47F22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[d</w:t>
                </w:r>
                <w:r w:rsidR="006600A9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at</w:t>
                </w:r>
                <w:r w:rsidR="00F47F22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e</w:t>
                </w:r>
                <w:r w:rsidR="006600A9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sdtContent>
            </w:sdt>
            <w:bookmarkEnd w:id="3"/>
            <w:r w:rsidR="006600A9" w:rsidRPr="00957289">
              <w:rPr>
                <w:rFonts w:cs="Arial"/>
                <w:szCs w:val="48"/>
                <w:lang w:val="en-US"/>
              </w:rPr>
              <w:t xml:space="preserve">, </w:t>
            </w:r>
            <w:sdt>
              <w:sdtPr>
                <w:rPr>
                  <w:noProof/>
                  <w:lang w:val="en-US"/>
                </w:rPr>
                <w:alias w:val="EreignisZeit"/>
                <w:tag w:val="EreignisZeit"/>
                <w:id w:val="1725570574"/>
                <w:placeholder>
                  <w:docPart w:val="F6137121BEBF4C44B40313662163879F"/>
                </w:placeholder>
                <w:showingPlcHdr/>
                <w:text/>
              </w:sdtPr>
              <w:sdtContent>
                <w:r w:rsidR="009C0007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[hh:mm]</w:t>
                </w:r>
              </w:sdtContent>
            </w:sdt>
            <w:r w:rsidR="00AE1E44" w:rsidRPr="00957289">
              <w:rPr>
                <w:noProof/>
                <w:lang w:val="en-US"/>
              </w:rPr>
              <w:t> </w:t>
            </w:r>
            <w:sdt>
              <w:sdtPr>
                <w:rPr>
                  <w:noProof/>
                  <w:lang w:val="en-US"/>
                </w:rPr>
                <w:alias w:val="EreignisZeitart"/>
                <w:tag w:val="EreignisZeitart"/>
                <w:id w:val="783313852"/>
                <w:placeholder>
                  <w:docPart w:val="8BC96D9748014D46AD068F28EE35D5D0"/>
                </w:placeholder>
                <w:showingPlcHdr/>
                <w:dropDownList>
                  <w:listItem w:displayText="Uhr" w:value="Uhr"/>
                  <w:listItem w:displayText="UTC" w:value="UTC"/>
                </w:dropDownList>
              </w:sdtPr>
              <w:sdtContent>
                <w:r w:rsidR="00F47F22" w:rsidRPr="00957289">
                  <w:rPr>
                    <w:rStyle w:val="Platzhaltertext"/>
                    <w:highlight w:val="yellow"/>
                    <w:lang w:val="en-US"/>
                  </w:rPr>
                  <w:t>[hour</w:t>
                </w:r>
                <w:r w:rsidR="00AE1E44" w:rsidRPr="00957289">
                  <w:rPr>
                    <w:rStyle w:val="Platzhaltertext"/>
                    <w:highlight w:val="yellow"/>
                    <w:lang w:val="en-US"/>
                  </w:rPr>
                  <w:t>/UTC]</w:t>
                </w:r>
              </w:sdtContent>
            </w:sdt>
            <w:r w:rsidR="00AE1E44" w:rsidRPr="00957289">
              <w:rPr>
                <w:rFonts w:cs="Arial"/>
                <w:lang w:val="en-US"/>
              </w:rPr>
              <w:t xml:space="preserve"> (LT = UTC + </w:t>
            </w:r>
            <w:r w:rsidR="00AE1E44" w:rsidRPr="00957289">
              <w:rPr>
                <w:rFonts w:cs="Arial"/>
                <w:highlight w:val="yellow"/>
                <w:lang w:val="en-US"/>
              </w:rPr>
              <w:t>2 h / + 1 h</w:t>
            </w:r>
            <w:r w:rsidR="00AE1E44" w:rsidRPr="00957289">
              <w:rPr>
                <w:rFonts w:cs="Arial"/>
                <w:lang w:val="en-US"/>
              </w:rPr>
              <w:t>)</w:t>
            </w:r>
          </w:p>
        </w:tc>
      </w:tr>
      <w:tr w:rsidR="00AA7F9B" w:rsidRPr="00957289" w14:paraId="42110284" w14:textId="77777777" w:rsidTr="001C5233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B94EB6" w14:textId="77777777" w:rsidR="00AA7F9B" w:rsidRPr="00957289" w:rsidRDefault="00F47F22" w:rsidP="001C5233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Type of operation</w:t>
            </w:r>
          </w:p>
        </w:tc>
        <w:sdt>
          <w:sdtPr>
            <w:rPr>
              <w:rFonts w:cs="Arial"/>
              <w:lang w:val="en-US"/>
            </w:rPr>
            <w:alias w:val="Betriebsart"/>
            <w:tag w:val="Betriebsart"/>
            <w:id w:val="-344403195"/>
            <w:placeholder>
              <w:docPart w:val="1B01500458E9434996C0AADFE462561D"/>
            </w:placeholder>
            <w:dropDownList>
              <w:listItem w:displayText="[Please select...]" w:value="[Please select...]"/>
              <w:listItem w:displayText="Private" w:value="Private"/>
              <w:listItem w:displayText="Commercial" w:value="Commercial"/>
              <w:listItem w:displayText="Scheduled" w:value="Scheduled"/>
              <w:listItem w:displayText="Charter" w:value="Charter"/>
              <w:listItem w:displayText="Instruction" w:value="Instruction"/>
              <w:listItem w:displayText="Rescue flight" w:value="Rescue flight"/>
              <w:listItem w:displayText="Air work" w:value="Air work"/>
              <w:listItem w:displayText="Technical flight" w:value="Technical flight"/>
            </w:dropDownList>
          </w:sdtPr>
          <w:sdtContent>
            <w:tc>
              <w:tcPr>
                <w:tcW w:w="6944" w:type="dxa"/>
                <w:gridSpan w:val="10"/>
                <w:tcBorders>
                  <w:top w:val="single" w:sz="4" w:space="0" w:color="auto"/>
                </w:tcBorders>
              </w:tcPr>
              <w:p w14:paraId="150D80C0" w14:textId="77777777" w:rsidR="00AA7F9B" w:rsidRPr="00957289" w:rsidRDefault="00F47F22" w:rsidP="00F47F22">
                <w:pPr>
                  <w:rPr>
                    <w:rStyle w:val="Platzhaltertext"/>
                    <w:color w:val="A6A6A6" w:themeColor="background1" w:themeShade="A6"/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[Please select...]</w:t>
                </w:r>
              </w:p>
            </w:tc>
          </w:sdtContent>
        </w:sdt>
      </w:tr>
      <w:tr w:rsidR="00593815" w:rsidRPr="00957289" w14:paraId="1EFC42E1" w14:textId="77777777" w:rsidTr="004C2466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219A67B5" w14:textId="77777777" w:rsidR="00593815" w:rsidRPr="00957289" w:rsidRDefault="00593815" w:rsidP="004C2466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Flight rules</w:t>
            </w:r>
          </w:p>
        </w:tc>
        <w:tc>
          <w:tcPr>
            <w:tcW w:w="6944" w:type="dxa"/>
            <w:gridSpan w:val="10"/>
          </w:tcPr>
          <w:p w14:paraId="3B8957DB" w14:textId="77777777" w:rsidR="00593815" w:rsidRPr="00957289" w:rsidRDefault="00593815" w:rsidP="00593815">
            <w:pPr>
              <w:rPr>
                <w:lang w:val="en-US"/>
              </w:rPr>
            </w:pPr>
            <w:r w:rsidRPr="00957289">
              <w:rPr>
                <w:lang w:val="en-US"/>
              </w:rPr>
              <w:fldChar w:fldCharType="begin"/>
            </w:r>
            <w:r w:rsidRPr="00957289">
              <w:rPr>
                <w:lang w:val="en-US"/>
              </w:rPr>
              <w:instrText xml:space="preserve"> IF </w:instrText>
            </w:r>
            <w:r w:rsidRPr="00957289">
              <w:rPr>
                <w:lang w:val="en-US"/>
              </w:rPr>
              <w:fldChar w:fldCharType="begin"/>
            </w:r>
            <w:r w:rsidRPr="00957289">
              <w:rPr>
                <w:lang w:val="en-US"/>
              </w:rPr>
              <w:instrText xml:space="preserve"> REF Betriebsart  \* MERGEFORMAT </w:instrText>
            </w:r>
            <w:r w:rsidRPr="00957289">
              <w:rPr>
                <w:lang w:val="en-US"/>
              </w:rPr>
              <w:fldChar w:fldCharType="separate"/>
            </w:r>
            <w:sdt>
              <w:sdtPr>
                <w:rPr>
                  <w:lang w:val="en-US"/>
                </w:rPr>
                <w:alias w:val="Betriebsart"/>
                <w:tag w:val="Betriebsart"/>
                <w:id w:val="340052292"/>
                <w:placeholder>
                  <w:docPart w:val="F4F614CC56AA4A7B88669061F512C4D1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="00933178" w:rsidRPr="00957289">
                  <w:rPr>
                    <w:rStyle w:val="Platzhaltertext"/>
                    <w:highlight w:val="yellow"/>
                    <w:lang w:val="en-US"/>
                  </w:rPr>
                  <w:instrText>[IFR/VFR]</w:instrText>
                </w:r>
              </w:sdtContent>
            </w:sdt>
            <w:r w:rsidRPr="00957289">
              <w:rPr>
                <w:lang w:val="en-US"/>
              </w:rPr>
              <w:fldChar w:fldCharType="end"/>
            </w:r>
            <w:r w:rsidRPr="00957289">
              <w:rPr>
                <w:lang w:val="en-US"/>
              </w:rPr>
              <w:instrText xml:space="preserve"> = «[IFR/VFR]» "" </w:instrText>
            </w:r>
            <w:r w:rsidRPr="00957289">
              <w:rPr>
                <w:lang w:val="en-US"/>
              </w:rPr>
              <w:fldChar w:fldCharType="begin"/>
            </w:r>
            <w:r w:rsidRPr="00957289">
              <w:rPr>
                <w:lang w:val="en-US"/>
              </w:rPr>
              <w:instrText xml:space="preserve"> IF </w:instrText>
            </w:r>
            <w:r w:rsidRPr="00957289">
              <w:rPr>
                <w:lang w:val="en-US"/>
              </w:rPr>
              <w:fldChar w:fldCharType="begin"/>
            </w:r>
            <w:r w:rsidRPr="00957289">
              <w:rPr>
                <w:lang w:val="en-US"/>
              </w:rPr>
              <w:instrText xml:space="preserve"> REF Betriebsart  \* MERGEFORMAT </w:instrText>
            </w:r>
            <w:r w:rsidRPr="00957289">
              <w:rPr>
                <w:lang w:val="en-US"/>
              </w:rPr>
              <w:fldChar w:fldCharType="separate"/>
            </w:r>
            <w:sdt>
              <w:sdtPr>
                <w:rPr>
                  <w:lang w:val="en-US"/>
                </w:rPr>
                <w:alias w:val="Betriebsart"/>
                <w:tag w:val="Betriebsart"/>
                <w:id w:val="-1171484509"/>
                <w:placeholder>
                  <w:docPart w:val="41B506C0D9044034B56788C6CDE5D154"/>
                </w:placeholder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957289">
                  <w:rPr>
                    <w:lang w:val="en-US"/>
                  </w:rPr>
                  <w:instrText>[IFR/VFR privat]</w:instrText>
                </w:r>
              </w:sdtContent>
            </w:sdt>
            <w:r w:rsidRPr="00957289">
              <w:rPr>
                <w:lang w:val="en-US"/>
              </w:rPr>
              <w:fldChar w:fldCharType="end"/>
            </w:r>
            <w:r w:rsidRPr="00957289">
              <w:rPr>
                <w:lang w:val="en-US"/>
              </w:rPr>
              <w:instrText xml:space="preserve"> = "IFR" "Instrument Flight Rules (" "Visual Flight Rules (" </w:instrText>
            </w:r>
            <w:r w:rsidRPr="00957289">
              <w:rPr>
                <w:lang w:val="en-US"/>
              </w:rPr>
              <w:fldChar w:fldCharType="separate"/>
            </w:r>
            <w:r w:rsidRPr="00957289">
              <w:rPr>
                <w:lang w:val="en-US"/>
              </w:rPr>
              <w:instrText xml:space="preserve"> Sichtflugregeln (visual flight rules – VFR) </w:instrText>
            </w:r>
            <w:r w:rsidRPr="00957289">
              <w:rPr>
                <w:lang w:val="en-US"/>
              </w:rPr>
              <w:fldChar w:fldCharType="end"/>
            </w:r>
            <w:r w:rsidRPr="00957289">
              <w:rPr>
                <w:lang w:val="en-US"/>
              </w:rPr>
              <w:fldChar w:fldCharType="end"/>
            </w:r>
            <w:bookmarkStart w:id="4" w:name="Betriebsart"/>
            <w:sdt>
              <w:sdtPr>
                <w:rPr>
                  <w:lang w:val="en-US"/>
                </w:rPr>
                <w:alias w:val="Betriebsart"/>
                <w:tag w:val="Betriebsart"/>
                <w:id w:val="-846478893"/>
                <w:placeholder>
                  <w:docPart w:val="B59B7818A9104CECB154DE496AAF700C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957289">
                  <w:rPr>
                    <w:rStyle w:val="Platzhaltertext"/>
                    <w:highlight w:val="yellow"/>
                    <w:lang w:val="en-US"/>
                  </w:rPr>
                  <w:t>[IFR/VFR]</w:t>
                </w:r>
              </w:sdtContent>
            </w:sdt>
            <w:bookmarkEnd w:id="4"/>
            <w:r w:rsidRPr="00957289">
              <w:rPr>
                <w:lang w:val="en-US"/>
              </w:rPr>
              <w:t>)</w:t>
            </w:r>
          </w:p>
        </w:tc>
      </w:tr>
      <w:tr w:rsidR="00BC2702" w:rsidRPr="00957289" w14:paraId="3B299210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4E9E6ECE" w14:textId="77777777" w:rsidR="00BC2702" w:rsidRPr="00957289" w:rsidRDefault="00F47F22" w:rsidP="00F47F22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Point of departure</w:t>
            </w:r>
          </w:p>
        </w:tc>
        <w:tc>
          <w:tcPr>
            <w:tcW w:w="6944" w:type="dxa"/>
            <w:gridSpan w:val="10"/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1532681245"/>
              <w:placeholder>
                <w:docPart w:val="74EC69ECE6EE40F7B9B772480759D9FD"/>
              </w:placeholder>
              <w:temporary/>
              <w:showingPlcHdr/>
              <w:text/>
            </w:sdtPr>
            <w:sdtContent>
              <w:p w14:paraId="2F0DB01A" w14:textId="77777777" w:rsidR="00BC2702" w:rsidRPr="00957289" w:rsidRDefault="00C9438F" w:rsidP="00C9438F">
                <w:pPr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[point of departure</w:t>
                </w:r>
                <w:r w:rsidR="0098020B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p>
            </w:sdtContent>
          </w:sdt>
        </w:tc>
      </w:tr>
      <w:tr w:rsidR="00BC2702" w:rsidRPr="00957289" w14:paraId="6DD780F2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44D547A1" w14:textId="77777777" w:rsidR="00BC2702" w:rsidRPr="00957289" w:rsidRDefault="00F47F22" w:rsidP="00BB7D4F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Destination</w:t>
            </w:r>
          </w:p>
        </w:tc>
        <w:tc>
          <w:tcPr>
            <w:tcW w:w="6944" w:type="dxa"/>
            <w:gridSpan w:val="10"/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-1508518156"/>
              <w:placeholder>
                <w:docPart w:val="0A42DF80B719446FA73D9A11E5361786"/>
              </w:placeholder>
              <w:temporary/>
              <w:showingPlcHdr/>
              <w:text/>
            </w:sdtPr>
            <w:sdtContent>
              <w:p w14:paraId="4529C0D5" w14:textId="77777777" w:rsidR="00BC2702" w:rsidRPr="00957289" w:rsidRDefault="00C9438F" w:rsidP="00C9438F">
                <w:pPr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[destination</w:t>
                </w:r>
                <w:r w:rsidR="0098020B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p>
            </w:sdtContent>
          </w:sdt>
        </w:tc>
      </w:tr>
      <w:tr w:rsidR="00BC2702" w:rsidRPr="00957289" w14:paraId="0CA39A16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F7AAE62" w14:textId="77777777" w:rsidR="00BC2702" w:rsidRPr="00957289" w:rsidRDefault="00F47F22" w:rsidP="00F47F22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Flight Phase</w:t>
            </w:r>
          </w:p>
        </w:tc>
        <w:sdt>
          <w:sdtPr>
            <w:rPr>
              <w:rFonts w:cs="Arial"/>
              <w:lang w:val="en-US"/>
            </w:rPr>
            <w:alias w:val="Flugphase"/>
            <w:tag w:val="Flugphase"/>
            <w:id w:val="1239831782"/>
            <w:placeholder>
              <w:docPart w:val="D2170D8365744D9581F125E7168CCD6D"/>
            </w:placeholder>
            <w:showingPlcHdr/>
            <w:dropDownList>
              <w:listItem w:displayText="[Please select...]" w:value="[Please select...]"/>
              <w:listItem w:displayText="Take-off and climb" w:value="Take-off and climb"/>
              <w:listItem w:displayText="Cruise" w:value="Cruise"/>
              <w:listItem w:displayText="Approach" w:value="Approach"/>
              <w:listItem w:displayText="Landing" w:value="Landing"/>
              <w:listItem w:displayText="On ground / taxing on ground" w:value="On ground / taxing on ground"/>
              <w:listItem w:displayText="Hovering" w:value="Hovering"/>
            </w:dropDownList>
          </w:sdtPr>
          <w:sdtContent>
            <w:tc>
              <w:tcPr>
                <w:tcW w:w="6944" w:type="dxa"/>
                <w:gridSpan w:val="10"/>
              </w:tcPr>
              <w:p w14:paraId="2080EA27" w14:textId="77777777" w:rsidR="00BC2702" w:rsidRPr="00957289" w:rsidRDefault="00C9438F" w:rsidP="00C9438F">
                <w:pPr>
                  <w:rPr>
                    <w:b/>
                    <w:lang w:val="en-US"/>
                  </w:rPr>
                </w:pPr>
                <w:r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[Please select…</w:t>
                </w:r>
                <w:r w:rsidR="0098020B" w:rsidRPr="00957289">
                  <w:rPr>
                    <w:rStyle w:val="Platzhaltertext"/>
                    <w:szCs w:val="48"/>
                    <w:highlight w:val="yellow"/>
                    <w:lang w:val="en-US"/>
                  </w:rPr>
                  <w:t>]</w:t>
                </w:r>
              </w:p>
            </w:tc>
          </w:sdtContent>
        </w:sdt>
      </w:tr>
      <w:tr w:rsidR="005802A8" w:rsidRPr="00957289" w14:paraId="38870F45" w14:textId="77777777" w:rsidTr="00BC2702">
        <w:tc>
          <w:tcPr>
            <w:tcW w:w="3259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B5AEF24" w14:textId="77777777" w:rsidR="005802A8" w:rsidRPr="00957289" w:rsidRDefault="00F47F22" w:rsidP="009C0007">
            <w:pPr>
              <w:spacing w:before="120"/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Injuries to persons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</w:tcBorders>
          </w:tcPr>
          <w:p w14:paraId="6A953E46" w14:textId="77777777" w:rsidR="005802A8" w:rsidRPr="00957289" w:rsidRDefault="00F47F22" w:rsidP="005802A8">
            <w:pPr>
              <w:spacing w:before="120"/>
              <w:jc w:val="center"/>
              <w:rPr>
                <w:b/>
                <w:noProof/>
                <w:lang w:val="en-US"/>
              </w:rPr>
            </w:pPr>
            <w:r w:rsidRPr="00957289">
              <w:rPr>
                <w:b/>
                <w:lang w:val="en-US"/>
              </w:rPr>
              <w:t>Crew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</w:tcPr>
          <w:p w14:paraId="7A82E98E" w14:textId="77777777" w:rsidR="005802A8" w:rsidRPr="00957289" w:rsidRDefault="00F47F22" w:rsidP="005802A8">
            <w:pPr>
              <w:spacing w:before="120"/>
              <w:jc w:val="center"/>
              <w:rPr>
                <w:b/>
                <w:noProof/>
                <w:lang w:val="en-US"/>
              </w:rPr>
            </w:pPr>
            <w:r w:rsidRPr="00957289">
              <w:rPr>
                <w:b/>
                <w:lang w:val="en-US"/>
              </w:rPr>
              <w:t>Passengers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</w:tcPr>
          <w:p w14:paraId="0B46DC88" w14:textId="77777777" w:rsidR="005802A8" w:rsidRPr="00957289" w:rsidRDefault="00F47F22" w:rsidP="005802A8">
            <w:pPr>
              <w:spacing w:before="120"/>
              <w:jc w:val="center"/>
              <w:rPr>
                <w:b/>
                <w:noProof/>
                <w:lang w:val="en-US"/>
              </w:rPr>
            </w:pPr>
            <w:r w:rsidRPr="00957289">
              <w:rPr>
                <w:b/>
                <w:lang w:val="en-US"/>
              </w:rPr>
              <w:t>Third persons</w:t>
            </w:r>
          </w:p>
        </w:tc>
      </w:tr>
      <w:tr w:rsidR="009C0007" w:rsidRPr="00957289" w14:paraId="3EB3DBF9" w14:textId="77777777" w:rsidTr="00BC2702">
        <w:tc>
          <w:tcPr>
            <w:tcW w:w="424" w:type="dxa"/>
            <w:tcMar>
              <w:left w:w="0" w:type="dxa"/>
              <w:right w:w="0" w:type="dxa"/>
            </w:tcMar>
          </w:tcPr>
          <w:p w14:paraId="306196F2" w14:textId="77777777" w:rsidR="009C0007" w:rsidRPr="00957289" w:rsidRDefault="009C0007" w:rsidP="00D10600">
            <w:pPr>
              <w:rPr>
                <w:lang w:val="en-US"/>
              </w:rPr>
            </w:pPr>
          </w:p>
        </w:tc>
        <w:tc>
          <w:tcPr>
            <w:tcW w:w="2835" w:type="dxa"/>
            <w:gridSpan w:val="4"/>
          </w:tcPr>
          <w:p w14:paraId="2AE88354" w14:textId="77777777" w:rsidR="009C0007" w:rsidRPr="00957289" w:rsidRDefault="00F47F22" w:rsidP="00F47F22">
            <w:pPr>
              <w:jc w:val="center"/>
              <w:rPr>
                <w:b/>
                <w:sz w:val="18"/>
                <w:lang w:val="en-US"/>
              </w:rPr>
            </w:pPr>
            <w:r w:rsidRPr="00957289">
              <w:rPr>
                <w:b/>
                <w:sz w:val="18"/>
                <w:lang w:val="en-US"/>
              </w:rPr>
              <w:t>Minor</w:t>
            </w:r>
          </w:p>
        </w:tc>
        <w:tc>
          <w:tcPr>
            <w:tcW w:w="2313" w:type="dxa"/>
            <w:gridSpan w:val="3"/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-134954524"/>
              <w:placeholder>
                <w:docPart w:val="AC817EE36909433DA9390734BF509ACC"/>
              </w:placeholder>
              <w:temporary/>
              <w:showingPlcHdr/>
              <w:text/>
            </w:sdtPr>
            <w:sdtContent>
              <w:p w14:paraId="3502F6F2" w14:textId="77777777" w:rsidR="009C0007" w:rsidRPr="00957289" w:rsidRDefault="00F47F22" w:rsidP="00F47F22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</w:t>
                </w:r>
                <w:r w:rsidR="00EF479D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p>
            </w:sdtContent>
          </w:sdt>
        </w:tc>
        <w:tc>
          <w:tcPr>
            <w:tcW w:w="1637" w:type="dxa"/>
            <w:gridSpan w:val="2"/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637619357"/>
              <w:placeholder>
                <w:docPart w:val="25C2981706B743D5B3F2EEA8DBB58FBA"/>
              </w:placeholder>
              <w:temporary/>
              <w:showingPlcHdr/>
              <w:text/>
            </w:sdtPr>
            <w:sdtContent>
              <w:p w14:paraId="4DC87C0D" w14:textId="77777777" w:rsidR="009C0007" w:rsidRPr="00957289" w:rsidRDefault="004977C1" w:rsidP="004977C1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[number]</w:t>
                </w:r>
              </w:p>
            </w:sdtContent>
          </w:sdt>
        </w:tc>
        <w:tc>
          <w:tcPr>
            <w:tcW w:w="1863" w:type="dxa"/>
            <w:gridSpan w:val="3"/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158670208"/>
              <w:placeholder>
                <w:docPart w:val="53ABE8C8178A4BE9B6AAF6B7B73C9C62"/>
              </w:placeholder>
              <w:temporary/>
              <w:showingPlcHdr/>
              <w:text/>
            </w:sdtPr>
            <w:sdtContent>
              <w:p w14:paraId="1F4BEC45" w14:textId="77777777" w:rsidR="009C0007" w:rsidRPr="00957289" w:rsidRDefault="004977C1" w:rsidP="004977C1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[number]</w:t>
                </w:r>
              </w:p>
            </w:sdtContent>
          </w:sdt>
        </w:tc>
      </w:tr>
      <w:tr w:rsidR="005802A8" w:rsidRPr="00957289" w14:paraId="481807FF" w14:textId="77777777" w:rsidTr="00F60A1F">
        <w:tc>
          <w:tcPr>
            <w:tcW w:w="42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50AAF2F" w14:textId="77777777" w:rsidR="005802A8" w:rsidRPr="00957289" w:rsidRDefault="005802A8" w:rsidP="00D46075">
            <w:pPr>
              <w:rPr>
                <w:lang w:val="en-US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55EF5BBD" w14:textId="77777777" w:rsidR="005802A8" w:rsidRPr="00957289" w:rsidRDefault="00F47F22" w:rsidP="00D46075">
            <w:pPr>
              <w:jc w:val="center"/>
              <w:rPr>
                <w:b/>
                <w:sz w:val="18"/>
                <w:lang w:val="en-US"/>
              </w:rPr>
            </w:pPr>
            <w:r w:rsidRPr="00957289">
              <w:rPr>
                <w:b/>
                <w:sz w:val="18"/>
                <w:lang w:val="en-US"/>
              </w:rPr>
              <w:t>None</w:t>
            </w:r>
          </w:p>
        </w:tc>
        <w:tc>
          <w:tcPr>
            <w:tcW w:w="2313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799884027"/>
              <w:placeholder>
                <w:docPart w:val="E6130DC7B2244EA6977B5574FBA28767"/>
              </w:placeholder>
              <w:temporary/>
              <w:showingPlcHdr/>
              <w:text/>
            </w:sdtPr>
            <w:sdtContent>
              <w:p w14:paraId="5A9F4E4E" w14:textId="77777777" w:rsidR="005802A8" w:rsidRPr="00957289" w:rsidRDefault="004977C1" w:rsidP="00D46075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[number]</w:t>
                </w:r>
              </w:p>
            </w:sdtContent>
          </w:sdt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270825373"/>
              <w:placeholder>
                <w:docPart w:val="25EB92F078A54C96A94481315F31B4A7"/>
              </w:placeholder>
              <w:temporary/>
              <w:showingPlcHdr/>
              <w:text/>
            </w:sdtPr>
            <w:sdtContent>
              <w:p w14:paraId="2C8BEEB6" w14:textId="77777777" w:rsidR="005802A8" w:rsidRPr="00957289" w:rsidRDefault="004977C1" w:rsidP="00D46075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[number]</w:t>
                </w:r>
              </w:p>
            </w:sdtContent>
          </w:sdt>
        </w:tc>
        <w:tc>
          <w:tcPr>
            <w:tcW w:w="1863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-1725361575"/>
              <w:placeholder>
                <w:docPart w:val="EF292A4826154457880EB783DC5E9A0E"/>
              </w:placeholder>
              <w:temporary/>
              <w:showingPlcHdr/>
              <w:text/>
            </w:sdtPr>
            <w:sdtContent>
              <w:p w14:paraId="0F5196EF" w14:textId="77777777" w:rsidR="005802A8" w:rsidRPr="00957289" w:rsidRDefault="004977C1" w:rsidP="00D46075">
                <w:pPr>
                  <w:jc w:val="center"/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[number]</w:t>
                </w:r>
              </w:p>
            </w:sdtContent>
          </w:sdt>
        </w:tc>
      </w:tr>
      <w:tr w:rsidR="006B0303" w:rsidRPr="00933178" w14:paraId="44BB1A9B" w14:textId="77777777" w:rsidTr="00F60A1F">
        <w:tc>
          <w:tcPr>
            <w:tcW w:w="2832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CF78BD0" w14:textId="77777777" w:rsidR="006B0303" w:rsidRPr="00957289" w:rsidRDefault="00F47F22" w:rsidP="00F47F22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Damage to aircraft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</w:tcBorders>
          </w:tcPr>
          <w:p w14:paraId="1FBBA406" w14:textId="77777777" w:rsidR="006B0303" w:rsidRPr="00957289" w:rsidRDefault="00000000" w:rsidP="00DF6BA6">
            <w:pPr>
              <w:rPr>
                <w:noProof/>
                <w:lang w:val="en-US"/>
              </w:rPr>
            </w:pPr>
            <w:sdt>
              <w:sdtPr>
                <w:rPr>
                  <w:lang w:val="en-US"/>
                </w:rPr>
                <w:alias w:val="LfzSchaden"/>
                <w:tag w:val="LfzSchaden"/>
                <w:id w:val="-449239941"/>
                <w:placeholder>
                  <w:docPart w:val="D3522084083B459FBDDCA8FC3EF03298"/>
                </w:placeholder>
                <w:showingPlcHdr/>
                <w:dropDownList>
                  <w:listItem w:displayText="Destroyed" w:value="Destroyed"/>
                  <w:listItem w:displayText="Severly damaged" w:value="Severly damaged"/>
                  <w:listItem w:displayText="Slightly damaged " w:value="Slightly damaged "/>
                  <w:listItem w:displayText="Not damaged" w:value="Not damaged"/>
                </w:dropDownList>
              </w:sdtPr>
              <w:sdtContent>
                <w:r w:rsidR="00DF6BA6" w:rsidRPr="00957289">
                  <w:rPr>
                    <w:rStyle w:val="Platzhaltertext"/>
                    <w:highlight w:val="yellow"/>
                    <w:lang w:val="en-US"/>
                  </w:rPr>
                  <w:t>[degree of damage</w:t>
                </w:r>
                <w:r w:rsidR="006B0303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sdtContent>
            </w:sdt>
          </w:p>
        </w:tc>
        <w:tc>
          <w:tcPr>
            <w:tcW w:w="3500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1427779367"/>
              <w:placeholder>
                <w:docPart w:val="6DC483F034DD49778E925508DA63FBD3"/>
              </w:placeholder>
              <w:temporary/>
              <w:showingPlcHdr/>
              <w:text/>
            </w:sdtPr>
            <w:sdtContent>
              <w:p w14:paraId="7C903E83" w14:textId="77777777" w:rsidR="006B0303" w:rsidRPr="00957289" w:rsidRDefault="00F47F22" w:rsidP="00F47F22">
                <w:pPr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[description of damage to aircraft</w:t>
                </w:r>
                <w:r w:rsidR="00F072A5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p>
            </w:sdtContent>
          </w:sdt>
        </w:tc>
      </w:tr>
      <w:tr w:rsidR="009C0007" w:rsidRPr="00957289" w14:paraId="5F0BE0C4" w14:textId="77777777" w:rsidTr="00F60A1F">
        <w:tc>
          <w:tcPr>
            <w:tcW w:w="2832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8F87F41" w14:textId="77777777" w:rsidR="009C0007" w:rsidRPr="00957289" w:rsidRDefault="00F47F22" w:rsidP="009C0007">
            <w:pPr>
              <w:rPr>
                <w:b/>
                <w:lang w:val="en-US"/>
              </w:rPr>
            </w:pPr>
            <w:r w:rsidRPr="00957289">
              <w:rPr>
                <w:b/>
                <w:lang w:val="en-US"/>
              </w:rPr>
              <w:t>Other damage</w:t>
            </w:r>
          </w:p>
        </w:tc>
        <w:tc>
          <w:tcPr>
            <w:tcW w:w="6240" w:type="dxa"/>
            <w:gridSpan w:val="9"/>
            <w:tcBorders>
              <w:bottom w:val="single" w:sz="4" w:space="0" w:color="auto"/>
            </w:tcBorders>
          </w:tcPr>
          <w:sdt>
            <w:sdtPr>
              <w:rPr>
                <w:lang w:val="en-US"/>
              </w:rPr>
              <w:alias w:val="Formatvorlage Standard 6 Pt."/>
              <w:tag w:val="Formatvorlage Standard 6 Pt."/>
              <w:id w:val="-981235780"/>
              <w:placeholder>
                <w:docPart w:val="F439F3ABAA4D4148892EB17EE5785A1F"/>
              </w:placeholder>
              <w:temporary/>
              <w:showingPlcHdr/>
              <w:text/>
            </w:sdtPr>
            <w:sdtContent>
              <w:p w14:paraId="5036BD60" w14:textId="77777777" w:rsidR="009C0007" w:rsidRPr="00957289" w:rsidRDefault="00F47F22" w:rsidP="00F47F22">
                <w:pPr>
                  <w:rPr>
                    <w:lang w:val="en-US"/>
                  </w:rPr>
                </w:pPr>
                <w:r w:rsidRPr="00957289">
                  <w:rPr>
                    <w:rStyle w:val="Platzhaltertext"/>
                    <w:highlight w:val="yellow"/>
                    <w:lang w:val="en-US"/>
                  </w:rPr>
                  <w:t>[description of other damage</w:t>
                </w:r>
                <w:r w:rsidR="00F072A5" w:rsidRPr="00957289">
                  <w:rPr>
                    <w:rStyle w:val="Platzhaltertext"/>
                    <w:highlight w:val="yellow"/>
                    <w:lang w:val="en-US"/>
                  </w:rPr>
                  <w:t>]</w:t>
                </w:r>
              </w:p>
            </w:sdtContent>
          </w:sdt>
        </w:tc>
      </w:tr>
    </w:tbl>
    <w:p w14:paraId="65BAB7B0" w14:textId="77777777" w:rsidR="009C0007" w:rsidRPr="00957289" w:rsidRDefault="009C0007" w:rsidP="00BD305A">
      <w:pPr>
        <w:rPr>
          <w:lang w:val="en-US"/>
        </w:rPr>
        <w:sectPr w:rsidR="009C0007" w:rsidRPr="00957289" w:rsidSect="00BB448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725B7C6" w14:textId="77777777" w:rsidR="001D1C55" w:rsidRPr="001D1C55" w:rsidRDefault="001D1C55" w:rsidP="00D10600">
      <w:pPr>
        <w:pStyle w:val="berschriftohneGliederung"/>
        <w:rPr>
          <w:sz w:val="26"/>
          <w:lang w:val="en-US"/>
        </w:rPr>
      </w:pPr>
      <w:proofErr w:type="gramStart"/>
      <w:r w:rsidRPr="001D1C55">
        <w:rPr>
          <w:sz w:val="26"/>
          <w:lang w:val="en-US"/>
        </w:rPr>
        <w:lastRenderedPageBreak/>
        <w:t>Factual Information</w:t>
      </w:r>
      <w:proofErr w:type="gramEnd"/>
    </w:p>
    <w:p w14:paraId="0D0802CC" w14:textId="77777777" w:rsidR="00D10600" w:rsidRPr="00957289" w:rsidRDefault="007665C3" w:rsidP="00D10600">
      <w:pPr>
        <w:pStyle w:val="berschriftohneGliederung"/>
        <w:rPr>
          <w:lang w:val="en-US"/>
        </w:rPr>
      </w:pPr>
      <w:r w:rsidRPr="00957289">
        <w:rPr>
          <w:lang w:val="en-US"/>
        </w:rPr>
        <w:t>Course of events</w:t>
      </w:r>
    </w:p>
    <w:sdt>
      <w:sdtPr>
        <w:rPr>
          <w:lang w:val="en-US"/>
        </w:rPr>
        <w:alias w:val="Formatvorlage Standard 6 Pt."/>
        <w:tag w:val="Formatvorlage Standard 6 Pt."/>
        <w:id w:val="-1286262336"/>
        <w:placeholder>
          <w:docPart w:val="EF83CFE45A4C415A9480F8C5F4C11587"/>
        </w:placeholder>
        <w:temporary/>
        <w:showingPlcHdr/>
        <w:text/>
      </w:sdtPr>
      <w:sdtContent>
        <w:p w14:paraId="075FF3C0" w14:textId="77777777" w:rsidR="00D10600" w:rsidRPr="00957289" w:rsidRDefault="007665C3" w:rsidP="00D10600">
          <w:pPr>
            <w:rPr>
              <w:lang w:val="en-US"/>
            </w:rPr>
          </w:pPr>
          <w:r w:rsidRPr="00957289">
            <w:rPr>
              <w:rStyle w:val="Platzhaltertext"/>
              <w:lang w:val="en-US"/>
            </w:rPr>
            <w:t>Please click here to add text</w:t>
          </w:r>
          <w:r w:rsidR="00D10600" w:rsidRPr="00957289">
            <w:rPr>
              <w:rStyle w:val="Platzhaltertext"/>
              <w:lang w:val="en-US"/>
            </w:rPr>
            <w:t>.</w:t>
          </w:r>
        </w:p>
      </w:sdtContent>
    </w:sdt>
    <w:p w14:paraId="0716C39A" w14:textId="77777777" w:rsidR="00D10600" w:rsidRPr="00957289" w:rsidRDefault="00000000" w:rsidP="00D10600">
      <w:pPr>
        <w:pStyle w:val="letzterAbsatzStandard"/>
        <w:rPr>
          <w:lang w:val="en-US" w:eastAsia="de-CH"/>
        </w:rPr>
      </w:pPr>
      <w:sdt>
        <w:sdtPr>
          <w:rPr>
            <w:lang w:val="en-US"/>
          </w:rPr>
          <w:alias w:val="Formatvorlage letzter Absatz Standard 12 Pt."/>
          <w:tag w:val="Formatvorlage letzter Absatz Standard 12 Pt."/>
          <w:id w:val="-1523156795"/>
          <w:placeholder>
            <w:docPart w:val="AE1C618C3D194046BC7BAC6318A58EEF"/>
          </w:placeholder>
          <w:temporary/>
          <w:showingPlcHdr/>
          <w:text/>
        </w:sdtPr>
        <w:sdtContent>
          <w:r w:rsidR="007665C3" w:rsidRPr="00957289">
            <w:rPr>
              <w:rStyle w:val="Platzhaltertext"/>
              <w:lang w:val="en-US"/>
            </w:rPr>
            <w:t>Please click here to add text</w:t>
          </w:r>
          <w:r w:rsidR="00D10600" w:rsidRPr="00957289">
            <w:rPr>
              <w:rStyle w:val="Platzhaltertext"/>
              <w:lang w:val="en-US"/>
            </w:rPr>
            <w:t>.</w:t>
          </w:r>
        </w:sdtContent>
      </w:sdt>
    </w:p>
    <w:p w14:paraId="0F5A9CED" w14:textId="77777777" w:rsidR="001D1C55" w:rsidRPr="00957289" w:rsidRDefault="001D1C55" w:rsidP="001D1C55">
      <w:pPr>
        <w:pStyle w:val="berschriftohneGliederung"/>
        <w:rPr>
          <w:lang w:val="en-US"/>
        </w:rPr>
      </w:pPr>
      <w:r>
        <w:rPr>
          <w:lang w:val="en-US"/>
        </w:rPr>
        <w:t>Findings</w:t>
      </w:r>
    </w:p>
    <w:sdt>
      <w:sdtPr>
        <w:rPr>
          <w:lang w:val="en-US"/>
        </w:rPr>
        <w:alias w:val="Formatvorlage Standard 6 Pt."/>
        <w:tag w:val="Formatvorlage Standard 6 Pt."/>
        <w:id w:val="-531100170"/>
        <w:placeholder>
          <w:docPart w:val="1038D6928A124257B762C76CF5CF0FC0"/>
        </w:placeholder>
        <w:temporary/>
        <w:showingPlcHdr/>
        <w:text/>
      </w:sdtPr>
      <w:sdtContent>
        <w:p w14:paraId="2242E97F" w14:textId="77777777" w:rsidR="001D1C55" w:rsidRPr="00957289" w:rsidRDefault="001D1C55" w:rsidP="001D1C55">
          <w:pPr>
            <w:rPr>
              <w:lang w:val="en-US"/>
            </w:rPr>
          </w:pPr>
          <w:r w:rsidRPr="00957289">
            <w:rPr>
              <w:rStyle w:val="Platzhaltertext"/>
              <w:lang w:val="en-US"/>
            </w:rPr>
            <w:t>Please click here to add text.</w:t>
          </w:r>
        </w:p>
      </w:sdtContent>
    </w:sdt>
    <w:p w14:paraId="7C0465DB" w14:textId="77777777" w:rsidR="001D1C55" w:rsidRPr="00957289" w:rsidRDefault="00000000" w:rsidP="001D1C55">
      <w:pPr>
        <w:pStyle w:val="letzterAbsatzStandard"/>
        <w:rPr>
          <w:lang w:val="en-US" w:eastAsia="de-CH"/>
        </w:rPr>
      </w:pPr>
      <w:sdt>
        <w:sdtPr>
          <w:rPr>
            <w:lang w:val="en-US"/>
          </w:rPr>
          <w:alias w:val="Formatvorlage letzter Absatz Standard 12 Pt."/>
          <w:tag w:val="Formatvorlage letzter Absatz Standard 12 Pt."/>
          <w:id w:val="-595866675"/>
          <w:placeholder>
            <w:docPart w:val="DC78E7E9B57B4027A8E6E48215AD4447"/>
          </w:placeholder>
          <w:temporary/>
          <w:showingPlcHdr/>
          <w:text/>
        </w:sdtPr>
        <w:sdtContent>
          <w:r w:rsidR="001D1C55" w:rsidRPr="00957289">
            <w:rPr>
              <w:rStyle w:val="Platzhaltertext"/>
              <w:lang w:val="en-US"/>
            </w:rPr>
            <w:t>Please click here to add text.</w:t>
          </w:r>
        </w:sdtContent>
      </w:sdt>
    </w:p>
    <w:p w14:paraId="4FC46FA7" w14:textId="77777777" w:rsidR="00620F6B" w:rsidRPr="00957289" w:rsidRDefault="00620F6B" w:rsidP="00620F6B">
      <w:pPr>
        <w:spacing w:after="160" w:line="259" w:lineRule="auto"/>
        <w:jc w:val="left"/>
        <w:rPr>
          <w:lang w:val="en-US"/>
        </w:rPr>
      </w:pPr>
    </w:p>
    <w:p w14:paraId="3DFC457D" w14:textId="77777777" w:rsidR="007B475E" w:rsidRPr="00957289" w:rsidRDefault="007B475E" w:rsidP="00EE264E">
      <w:pPr>
        <w:tabs>
          <w:tab w:val="right" w:pos="9072"/>
        </w:tabs>
        <w:spacing w:after="0"/>
        <w:rPr>
          <w:rFonts w:cs="Arial"/>
          <w:lang w:val="en-US"/>
        </w:rPr>
      </w:pPr>
    </w:p>
    <w:p w14:paraId="1202B4DD" w14:textId="77777777" w:rsidR="007B475E" w:rsidRPr="00957289" w:rsidRDefault="007B475E" w:rsidP="00EE264E">
      <w:pPr>
        <w:tabs>
          <w:tab w:val="right" w:pos="9071"/>
        </w:tabs>
        <w:spacing w:after="0"/>
        <w:rPr>
          <w:rFonts w:cs="Arial"/>
          <w:lang w:val="en-US"/>
        </w:rPr>
      </w:pPr>
      <w:r w:rsidRPr="00957289">
        <w:rPr>
          <w:rFonts w:cs="Arial"/>
          <w:lang w:val="en-US"/>
        </w:rPr>
        <w:t xml:space="preserve">Bern, </w:t>
      </w:r>
      <w:r w:rsidRPr="00957289">
        <w:rPr>
          <w:rFonts w:cs="Arial"/>
          <w:highlight w:val="lightGray"/>
          <w:lang w:val="en-US"/>
        </w:rPr>
        <w:t>[</w:t>
      </w:r>
      <w:r w:rsidR="007665C3" w:rsidRPr="00957289">
        <w:rPr>
          <w:rFonts w:cs="Arial"/>
          <w:highlight w:val="lightGray"/>
          <w:lang w:val="en-US"/>
        </w:rPr>
        <w:t>d</w:t>
      </w:r>
      <w:r w:rsidRPr="00957289">
        <w:rPr>
          <w:rFonts w:cs="Arial"/>
          <w:highlight w:val="lightGray"/>
          <w:lang w:val="en-US"/>
        </w:rPr>
        <w:t>at</w:t>
      </w:r>
      <w:r w:rsidR="007665C3" w:rsidRPr="00957289">
        <w:rPr>
          <w:rFonts w:cs="Arial"/>
          <w:highlight w:val="lightGray"/>
          <w:lang w:val="en-US"/>
        </w:rPr>
        <w:t>e</w:t>
      </w:r>
      <w:r w:rsidRPr="00957289">
        <w:rPr>
          <w:rFonts w:cs="Arial"/>
          <w:highlight w:val="lightGray"/>
          <w:lang w:val="en-US"/>
        </w:rPr>
        <w:t>]</w:t>
      </w:r>
      <w:r w:rsidRPr="00957289">
        <w:rPr>
          <w:rFonts w:cs="Arial"/>
          <w:lang w:val="en-US"/>
        </w:rPr>
        <w:tab/>
      </w:r>
      <w:r w:rsidR="007665C3" w:rsidRPr="00957289">
        <w:rPr>
          <w:rFonts w:cs="Arial"/>
          <w:lang w:val="en-US"/>
        </w:rPr>
        <w:t>Swiss Transportation Investigation Safety Board</w:t>
      </w:r>
    </w:p>
    <w:p w14:paraId="0CE13DB5" w14:textId="77777777" w:rsidR="00E15415" w:rsidRPr="00957289" w:rsidRDefault="00E15415" w:rsidP="00E15415">
      <w:pPr>
        <w:pStyle w:val="letzterAbsatzStandard"/>
        <w:rPr>
          <w:lang w:val="en-US" w:eastAsia="de-CH"/>
        </w:rPr>
      </w:pPr>
    </w:p>
    <w:sectPr w:rsidR="00E15415" w:rsidRPr="00957289" w:rsidSect="00BF7A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7AAC" w14:textId="77777777" w:rsidR="00314C6A" w:rsidRDefault="00314C6A" w:rsidP="00BF7A18">
      <w:pPr>
        <w:spacing w:after="0"/>
      </w:pPr>
      <w:r>
        <w:separator/>
      </w:r>
    </w:p>
  </w:endnote>
  <w:endnote w:type="continuationSeparator" w:id="0">
    <w:p w14:paraId="4C5FBBC0" w14:textId="77777777" w:rsidR="00314C6A" w:rsidRDefault="00314C6A" w:rsidP="00BF7A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E4B1" w14:textId="77777777" w:rsidR="009C0007" w:rsidRPr="0000258B" w:rsidRDefault="009C0007" w:rsidP="0000258B">
    <w:pPr>
      <w:pStyle w:val="Fuzeile"/>
    </w:pPr>
    <w:r w:rsidRPr="0000258B">
      <w:t>Schweizerische Sicherheitsuntersuchungsstelle</w:t>
    </w:r>
    <w:r w:rsidRPr="0000258B">
      <w:tab/>
      <w:t xml:space="preserve">Seite </w:t>
    </w:r>
    <w:r w:rsidRPr="0000258B">
      <w:fldChar w:fldCharType="begin"/>
    </w:r>
    <w:r w:rsidRPr="0000258B">
      <w:instrText xml:space="preserve"> PAGE </w:instrText>
    </w:r>
    <w:r w:rsidRPr="0000258B">
      <w:fldChar w:fldCharType="separate"/>
    </w:r>
    <w:r w:rsidR="00D46075">
      <w:rPr>
        <w:noProof/>
      </w:rPr>
      <w:t>2</w:t>
    </w:r>
    <w:r w:rsidRPr="0000258B">
      <w:fldChar w:fldCharType="end"/>
    </w:r>
    <w:r w:rsidRPr="0000258B">
      <w:t xml:space="preserve"> von </w:t>
    </w:r>
    <w:r w:rsidR="001D1C55">
      <w:rPr>
        <w:noProof/>
      </w:rPr>
      <w:fldChar w:fldCharType="begin"/>
    </w:r>
    <w:r w:rsidR="001D1C55">
      <w:rPr>
        <w:noProof/>
      </w:rPr>
      <w:instrText xml:space="preserve"> NUMPAGES </w:instrText>
    </w:r>
    <w:r w:rsidR="001D1C55">
      <w:rPr>
        <w:noProof/>
      </w:rPr>
      <w:fldChar w:fldCharType="separate"/>
    </w:r>
    <w:r w:rsidR="00D46075">
      <w:rPr>
        <w:noProof/>
      </w:rPr>
      <w:t>2</w:t>
    </w:r>
    <w:r w:rsidR="001D1C5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8DC4" w14:textId="77777777" w:rsidR="009C0007" w:rsidRPr="007665C3" w:rsidRDefault="007665C3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en-GB" w:eastAsia="de-CH"/>
      </w:rPr>
    </w:pPr>
    <w:r>
      <w:rPr>
        <w:rFonts w:eastAsia="Times New Roman" w:cs="Arial"/>
        <w:b w:val="0"/>
        <w:sz w:val="15"/>
        <w:szCs w:val="15"/>
        <w:lang w:val="en-GB" w:eastAsia="de-CH"/>
      </w:rPr>
      <w:t>Swiss Transportation Investigation Safety Board STSB</w:t>
    </w:r>
  </w:p>
  <w:p w14:paraId="614C683A" w14:textId="77777777" w:rsidR="009C0007" w:rsidRPr="0031573D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31573D">
      <w:rPr>
        <w:rFonts w:eastAsia="Times New Roman" w:cs="Arial"/>
        <w:b w:val="0"/>
        <w:sz w:val="15"/>
        <w:szCs w:val="15"/>
        <w:lang w:eastAsia="de-CH"/>
      </w:rPr>
      <w:t>3003 Bern</w:t>
    </w:r>
  </w:p>
  <w:p w14:paraId="4B47529C" w14:textId="77777777" w:rsidR="009C0007" w:rsidRPr="0031573D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31573D">
      <w:rPr>
        <w:rFonts w:eastAsia="Times New Roman" w:cs="Arial"/>
        <w:b w:val="0"/>
        <w:sz w:val="15"/>
        <w:szCs w:val="15"/>
        <w:lang w:eastAsia="de-CH"/>
      </w:rPr>
      <w:t>Tel. +41 58 466 33 00, Fax +41 58 466 33 01</w:t>
    </w:r>
  </w:p>
  <w:p w14:paraId="0A3906D6" w14:textId="77777777" w:rsidR="009C0007" w:rsidRPr="0031573D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hyperlink r:id="rId1" w:history="1">
      <w:r w:rsidRPr="0031573D">
        <w:rPr>
          <w:rFonts w:eastAsia="Times New Roman" w:cs="Arial"/>
          <w:b w:val="0"/>
          <w:sz w:val="15"/>
          <w:szCs w:val="15"/>
          <w:lang w:eastAsia="de-CH"/>
        </w:rPr>
        <w:t>info@sust.admin.ch</w:t>
      </w:r>
    </w:hyperlink>
  </w:p>
  <w:p w14:paraId="48C80341" w14:textId="77777777" w:rsidR="009C0007" w:rsidRPr="007665C3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val="en-GB" w:eastAsia="de-CH"/>
      </w:rPr>
    </w:pPr>
    <w:r w:rsidRPr="007665C3">
      <w:rPr>
        <w:rFonts w:eastAsia="Times New Roman" w:cs="Arial"/>
        <w:b w:val="0"/>
        <w:sz w:val="15"/>
        <w:szCs w:val="15"/>
        <w:lang w:val="en-GB" w:eastAsia="de-CH"/>
      </w:rPr>
      <w:t>www.sust.admin.ch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63D6" w14:textId="77777777" w:rsidR="00314C6A" w:rsidRDefault="00314C6A" w:rsidP="00BF7A18">
      <w:pPr>
        <w:spacing w:after="0"/>
      </w:pPr>
      <w:r>
        <w:separator/>
      </w:r>
    </w:p>
  </w:footnote>
  <w:footnote w:type="continuationSeparator" w:id="0">
    <w:p w14:paraId="0FB00F1F" w14:textId="77777777" w:rsidR="00314C6A" w:rsidRDefault="00314C6A" w:rsidP="00BF7A18">
      <w:pPr>
        <w:spacing w:after="0"/>
      </w:pPr>
      <w:r>
        <w:continuationSeparator/>
      </w:r>
    </w:p>
  </w:footnote>
  <w:footnote w:id="1">
    <w:p w14:paraId="510BC716" w14:textId="77777777" w:rsidR="009C0007" w:rsidRDefault="009C0007" w:rsidP="009C0007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00034C">
        <w:rPr>
          <w:lang w:val="en-GB"/>
        </w:rPr>
        <w:t>WGS: World Geodetic System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4B77" w14:textId="77777777" w:rsidR="009C0007" w:rsidRPr="00E74C66" w:rsidRDefault="007665C3" w:rsidP="005B1557">
    <w:pPr>
      <w:pBdr>
        <w:bottom w:val="single" w:sz="4" w:space="1" w:color="auto"/>
      </w:pBdr>
      <w:tabs>
        <w:tab w:val="right" w:pos="9072"/>
      </w:tabs>
      <w:spacing w:after="240"/>
      <w:rPr>
        <w:b/>
        <w:sz w:val="20"/>
        <w:szCs w:val="20"/>
        <w:lang w:val="en-GB"/>
      </w:rPr>
    </w:pPr>
    <w:r w:rsidRPr="00E74C66">
      <w:rPr>
        <w:b/>
        <w:sz w:val="20"/>
        <w:szCs w:val="20"/>
        <w:lang w:val="en-GB"/>
      </w:rPr>
      <w:t>Summary Report</w:t>
    </w:r>
    <w:r w:rsidR="00F66905" w:rsidRPr="00E74C66">
      <w:rPr>
        <w:b/>
        <w:sz w:val="20"/>
        <w:szCs w:val="20"/>
        <w:lang w:val="en-GB"/>
      </w:rPr>
      <w:tab/>
    </w:r>
    <w:r w:rsidR="00F66905" w:rsidRPr="00E74C66">
      <w:rPr>
        <w:b/>
        <w:sz w:val="20"/>
        <w:szCs w:val="20"/>
        <w:lang w:val="en-GB"/>
      </w:rPr>
      <w:fldChar w:fldCharType="begin"/>
    </w:r>
    <w:r w:rsidR="00F66905" w:rsidRPr="00E74C66">
      <w:rPr>
        <w:b/>
        <w:sz w:val="20"/>
        <w:szCs w:val="20"/>
        <w:lang w:val="en-GB"/>
      </w:rPr>
      <w:instrText xml:space="preserve"> REF LfzEintragungszeichen \* MERGEFORMAT </w:instrText>
    </w:r>
    <w:r w:rsidR="00F66905" w:rsidRPr="00E74C66">
      <w:rPr>
        <w:b/>
        <w:sz w:val="20"/>
        <w:szCs w:val="20"/>
        <w:lang w:val="en-GB"/>
      </w:rPr>
      <w:fldChar w:fldCharType="separate"/>
    </w:r>
    <w:sdt>
      <w:sdtPr>
        <w:rPr>
          <w:b/>
          <w:sz w:val="20"/>
          <w:szCs w:val="20"/>
          <w:lang w:val="en-GB"/>
        </w:rPr>
        <w:alias w:val="LfzEintragungszeichen"/>
        <w:tag w:val="LfzEintragungszeichen"/>
        <w:id w:val="-761518819"/>
        <w:placeholder>
          <w:docPart w:val="D21DBCE31DB7401A9884803E0F77F5F3"/>
        </w:placeholder>
        <w:showingPlcHdr/>
        <w:text/>
      </w:sdtPr>
      <w:sdtContent>
        <w:r w:rsidR="00933178" w:rsidRPr="00933178">
          <w:rPr>
            <w:b/>
            <w:sz w:val="20"/>
            <w:szCs w:val="20"/>
            <w:lang w:val="en-GB"/>
          </w:rPr>
          <w:t>[registration]</w:t>
        </w:r>
      </w:sdtContent>
    </w:sdt>
    <w:r w:rsidR="00F66905" w:rsidRPr="00E74C66">
      <w:rPr>
        <w:b/>
        <w:sz w:val="20"/>
        <w:szCs w:val="20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9C0007" w:rsidRPr="00933178" w14:paraId="619DB894" w14:textId="77777777" w:rsidTr="00573625">
      <w:trPr>
        <w:cantSplit/>
        <w:trHeight w:hRule="exact" w:val="1980"/>
      </w:trPr>
      <w:tc>
        <w:tcPr>
          <w:tcW w:w="4848" w:type="dxa"/>
        </w:tcPr>
        <w:p w14:paraId="5934C9E1" w14:textId="77777777" w:rsidR="009C0007" w:rsidRPr="007665C3" w:rsidRDefault="009C0007" w:rsidP="00620F6B">
          <w:pPr>
            <w:spacing w:after="0"/>
            <w:jc w:val="left"/>
            <w:rPr>
              <w:noProof/>
              <w:sz w:val="15"/>
              <w:szCs w:val="20"/>
              <w:lang w:val="en-GB"/>
            </w:rPr>
          </w:pPr>
          <w:r w:rsidRPr="007665C3">
            <w:rPr>
              <w:rFonts w:ascii="Times New Roman" w:hAnsi="Times New Roman"/>
              <w:noProof/>
              <w:sz w:val="20"/>
              <w:szCs w:val="20"/>
              <w:lang w:eastAsia="de-CH"/>
            </w:rPr>
            <w:drawing>
              <wp:inline distT="0" distB="0" distL="0" distR="0" wp14:anchorId="262DDBCF" wp14:editId="48564AE6">
                <wp:extent cx="1981200" cy="647700"/>
                <wp:effectExtent l="19050" t="0" r="0" b="0"/>
                <wp:docPr id="27" name="Bild 3" descr="Logo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665C3">
            <w:rPr>
              <w:noProof/>
              <w:sz w:val="15"/>
              <w:szCs w:val="20"/>
              <w:lang w:eastAsia="de-CH"/>
            </w:rPr>
            <w:drawing>
              <wp:inline distT="0" distB="0" distL="0" distR="0" wp14:anchorId="318423F6" wp14:editId="35645601">
                <wp:extent cx="1981200" cy="133350"/>
                <wp:effectExtent l="19050" t="0" r="0" b="0"/>
                <wp:docPr id="28" name="Bild 4" descr="ch_englis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h_englis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5931ABEE" w14:textId="77777777" w:rsidR="009C0007" w:rsidRPr="00D46075" w:rsidRDefault="00D46075" w:rsidP="00620F6B">
          <w:pPr>
            <w:suppressAutoHyphens/>
            <w:spacing w:after="0" w:line="200" w:lineRule="exact"/>
            <w:jc w:val="left"/>
            <w:rPr>
              <w:b/>
              <w:bCs/>
              <w:noProof/>
              <w:sz w:val="15"/>
              <w:szCs w:val="20"/>
              <w:lang w:val="en-GB"/>
            </w:rPr>
          </w:pPr>
          <w:r w:rsidRPr="00D46075">
            <w:rPr>
              <w:b/>
              <w:bCs/>
              <w:noProof/>
              <w:sz w:val="15"/>
              <w:szCs w:val="20"/>
              <w:lang w:val="en-GB"/>
            </w:rPr>
            <w:t>Schweizerische Sicherheitsuntersuchungsstelle SUST</w:t>
          </w:r>
          <w:r w:rsidRPr="00D46075">
            <w:rPr>
              <w:b/>
              <w:bCs/>
              <w:noProof/>
              <w:sz w:val="15"/>
              <w:szCs w:val="20"/>
              <w:lang w:val="en-GB"/>
            </w:rPr>
            <w:br/>
            <w:t>Service suisse d’enquête de sécurité SESE</w:t>
          </w:r>
          <w:r w:rsidRPr="00D46075">
            <w:rPr>
              <w:b/>
              <w:bCs/>
              <w:noProof/>
              <w:sz w:val="15"/>
              <w:szCs w:val="20"/>
              <w:lang w:val="en-GB"/>
            </w:rPr>
            <w:br/>
          </w:r>
          <w:r w:rsidRPr="00933178">
            <w:rPr>
              <w:rFonts w:cs="Arial"/>
              <w:b/>
              <w:bCs/>
              <w:noProof/>
              <w:sz w:val="15"/>
              <w:szCs w:val="20"/>
              <w:lang w:val="en-GB"/>
            </w:rPr>
            <w:t xml:space="preserve">Servizio </w:t>
          </w:r>
          <w:r w:rsidRPr="00933178">
            <w:rPr>
              <w:rFonts w:cs="Arial"/>
              <w:b/>
              <w:sz w:val="15"/>
              <w:lang w:val="en-GB"/>
            </w:rPr>
            <w:t xml:space="preserve">d’inchiesta svizzero sulla </w:t>
          </w:r>
          <w:r w:rsidRPr="00933178">
            <w:rPr>
              <w:rFonts w:cs="Arial"/>
              <w:b/>
              <w:bCs/>
              <w:noProof/>
              <w:sz w:val="15"/>
              <w:szCs w:val="20"/>
              <w:lang w:val="en-GB"/>
            </w:rPr>
            <w:t>sicurezza SISI</w:t>
          </w:r>
          <w:r w:rsidRPr="00D46075">
            <w:rPr>
              <w:b/>
              <w:bCs/>
              <w:noProof/>
              <w:sz w:val="15"/>
              <w:szCs w:val="20"/>
              <w:lang w:val="en-GB"/>
            </w:rPr>
            <w:br/>
            <w:t>Swiss Transportation Safety Investigation Board STSB</w:t>
          </w:r>
        </w:p>
      </w:tc>
    </w:tr>
  </w:tbl>
  <w:p w14:paraId="7ABEEDEA" w14:textId="77777777" w:rsidR="009C0007" w:rsidRPr="007665C3" w:rsidRDefault="009C0007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1576"/>
    <w:multiLevelType w:val="hybridMultilevel"/>
    <w:tmpl w:val="7A9E7A88"/>
    <w:lvl w:ilvl="0" w:tplc="1404313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E564B"/>
    <w:multiLevelType w:val="hybridMultilevel"/>
    <w:tmpl w:val="0ECE338E"/>
    <w:lvl w:ilvl="0" w:tplc="42A66294">
      <w:start w:val="1"/>
      <w:numFmt w:val="bullet"/>
      <w:pStyle w:val="AufzhlungBerichtStandard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6CCF09A6"/>
    <w:multiLevelType w:val="multilevel"/>
    <w:tmpl w:val="9154B8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3F962BE"/>
    <w:multiLevelType w:val="multilevel"/>
    <w:tmpl w:val="730E832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50154514">
    <w:abstractNumId w:val="2"/>
  </w:num>
  <w:num w:numId="2" w16cid:durableId="71780278">
    <w:abstractNumId w:val="2"/>
  </w:num>
  <w:num w:numId="3" w16cid:durableId="1121727446">
    <w:abstractNumId w:val="2"/>
  </w:num>
  <w:num w:numId="4" w16cid:durableId="1820801932">
    <w:abstractNumId w:val="2"/>
  </w:num>
  <w:num w:numId="5" w16cid:durableId="1143237424">
    <w:abstractNumId w:val="2"/>
  </w:num>
  <w:num w:numId="6" w16cid:durableId="742020514">
    <w:abstractNumId w:val="2"/>
  </w:num>
  <w:num w:numId="7" w16cid:durableId="1216618995">
    <w:abstractNumId w:val="2"/>
  </w:num>
  <w:num w:numId="8" w16cid:durableId="2137984986">
    <w:abstractNumId w:val="2"/>
  </w:num>
  <w:num w:numId="9" w16cid:durableId="1244023043">
    <w:abstractNumId w:val="2"/>
  </w:num>
  <w:num w:numId="10" w16cid:durableId="343361184">
    <w:abstractNumId w:val="2"/>
  </w:num>
  <w:num w:numId="11" w16cid:durableId="215240278">
    <w:abstractNumId w:val="3"/>
  </w:num>
  <w:num w:numId="12" w16cid:durableId="364067033">
    <w:abstractNumId w:val="3"/>
  </w:num>
  <w:num w:numId="13" w16cid:durableId="1746681577">
    <w:abstractNumId w:val="1"/>
  </w:num>
  <w:num w:numId="14" w16cid:durableId="1071007358">
    <w:abstractNumId w:val="1"/>
  </w:num>
  <w:num w:numId="15" w16cid:durableId="406151681">
    <w:abstractNumId w:val="1"/>
  </w:num>
  <w:num w:numId="16" w16cid:durableId="784278140">
    <w:abstractNumId w:val="1"/>
  </w:num>
  <w:num w:numId="17" w16cid:durableId="383919050">
    <w:abstractNumId w:val="3"/>
  </w:num>
  <w:num w:numId="18" w16cid:durableId="181961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trackedChange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78"/>
    <w:rsid w:val="0000034C"/>
    <w:rsid w:val="0000258B"/>
    <w:rsid w:val="00003A0D"/>
    <w:rsid w:val="00007BAB"/>
    <w:rsid w:val="00014BA0"/>
    <w:rsid w:val="0001721D"/>
    <w:rsid w:val="00023B5B"/>
    <w:rsid w:val="000268A7"/>
    <w:rsid w:val="000278F2"/>
    <w:rsid w:val="00027CD6"/>
    <w:rsid w:val="000305E7"/>
    <w:rsid w:val="00032FB6"/>
    <w:rsid w:val="00064116"/>
    <w:rsid w:val="0006492F"/>
    <w:rsid w:val="00064F14"/>
    <w:rsid w:val="00066DBE"/>
    <w:rsid w:val="0007456D"/>
    <w:rsid w:val="000748B6"/>
    <w:rsid w:val="000776C1"/>
    <w:rsid w:val="000900D0"/>
    <w:rsid w:val="000909A7"/>
    <w:rsid w:val="00091724"/>
    <w:rsid w:val="00092531"/>
    <w:rsid w:val="000A12E7"/>
    <w:rsid w:val="000C2E23"/>
    <w:rsid w:val="000E3D7A"/>
    <w:rsid w:val="000E49C2"/>
    <w:rsid w:val="000E4CCA"/>
    <w:rsid w:val="000E796B"/>
    <w:rsid w:val="000F2902"/>
    <w:rsid w:val="001038FF"/>
    <w:rsid w:val="00116B0F"/>
    <w:rsid w:val="00117620"/>
    <w:rsid w:val="00117923"/>
    <w:rsid w:val="00117AB2"/>
    <w:rsid w:val="00120132"/>
    <w:rsid w:val="00123598"/>
    <w:rsid w:val="00131B2D"/>
    <w:rsid w:val="00137F88"/>
    <w:rsid w:val="00147D25"/>
    <w:rsid w:val="001554D7"/>
    <w:rsid w:val="001554E6"/>
    <w:rsid w:val="001632B2"/>
    <w:rsid w:val="00172005"/>
    <w:rsid w:val="0018011F"/>
    <w:rsid w:val="00182355"/>
    <w:rsid w:val="00183781"/>
    <w:rsid w:val="0018538B"/>
    <w:rsid w:val="00186428"/>
    <w:rsid w:val="00187B29"/>
    <w:rsid w:val="00191911"/>
    <w:rsid w:val="00193072"/>
    <w:rsid w:val="00194748"/>
    <w:rsid w:val="0019656B"/>
    <w:rsid w:val="001A205F"/>
    <w:rsid w:val="001B290F"/>
    <w:rsid w:val="001B4875"/>
    <w:rsid w:val="001C483A"/>
    <w:rsid w:val="001C53C7"/>
    <w:rsid w:val="001D08A7"/>
    <w:rsid w:val="001D1C55"/>
    <w:rsid w:val="001D3637"/>
    <w:rsid w:val="001D6C0A"/>
    <w:rsid w:val="001E5950"/>
    <w:rsid w:val="001E72D3"/>
    <w:rsid w:val="00200B15"/>
    <w:rsid w:val="00203C24"/>
    <w:rsid w:val="00206EED"/>
    <w:rsid w:val="002107A1"/>
    <w:rsid w:val="00212BDC"/>
    <w:rsid w:val="002366D1"/>
    <w:rsid w:val="00240A09"/>
    <w:rsid w:val="00245A7D"/>
    <w:rsid w:val="0026393F"/>
    <w:rsid w:val="0026576B"/>
    <w:rsid w:val="0027262C"/>
    <w:rsid w:val="00272D1A"/>
    <w:rsid w:val="00273938"/>
    <w:rsid w:val="00274A0A"/>
    <w:rsid w:val="00281B79"/>
    <w:rsid w:val="00285D23"/>
    <w:rsid w:val="00286A0F"/>
    <w:rsid w:val="002925FD"/>
    <w:rsid w:val="002936D9"/>
    <w:rsid w:val="002A39BB"/>
    <w:rsid w:val="002A40D0"/>
    <w:rsid w:val="002B2193"/>
    <w:rsid w:val="002B2432"/>
    <w:rsid w:val="002B746A"/>
    <w:rsid w:val="002C72F7"/>
    <w:rsid w:val="002E00EF"/>
    <w:rsid w:val="002E0536"/>
    <w:rsid w:val="002E2A2A"/>
    <w:rsid w:val="002F03D4"/>
    <w:rsid w:val="002F7474"/>
    <w:rsid w:val="00305967"/>
    <w:rsid w:val="00314C6A"/>
    <w:rsid w:val="00314FFC"/>
    <w:rsid w:val="0031573D"/>
    <w:rsid w:val="003268F8"/>
    <w:rsid w:val="00330CBB"/>
    <w:rsid w:val="00330D74"/>
    <w:rsid w:val="00334945"/>
    <w:rsid w:val="00335889"/>
    <w:rsid w:val="0034288E"/>
    <w:rsid w:val="00344003"/>
    <w:rsid w:val="003459C8"/>
    <w:rsid w:val="00357686"/>
    <w:rsid w:val="00363E62"/>
    <w:rsid w:val="003766E7"/>
    <w:rsid w:val="00382216"/>
    <w:rsid w:val="00382FB1"/>
    <w:rsid w:val="00383A59"/>
    <w:rsid w:val="00384422"/>
    <w:rsid w:val="003923BF"/>
    <w:rsid w:val="00393C04"/>
    <w:rsid w:val="003A1962"/>
    <w:rsid w:val="003A2462"/>
    <w:rsid w:val="003A4156"/>
    <w:rsid w:val="003A52AB"/>
    <w:rsid w:val="003A6BB0"/>
    <w:rsid w:val="003C0BDD"/>
    <w:rsid w:val="003D0DE1"/>
    <w:rsid w:val="003D2D73"/>
    <w:rsid w:val="003F48C6"/>
    <w:rsid w:val="00403BB0"/>
    <w:rsid w:val="004068D2"/>
    <w:rsid w:val="00407C3F"/>
    <w:rsid w:val="00420EFE"/>
    <w:rsid w:val="00422FEB"/>
    <w:rsid w:val="004300FC"/>
    <w:rsid w:val="0043029E"/>
    <w:rsid w:val="0044772F"/>
    <w:rsid w:val="00450F88"/>
    <w:rsid w:val="004642CC"/>
    <w:rsid w:val="00465DB5"/>
    <w:rsid w:val="004725D6"/>
    <w:rsid w:val="00476B25"/>
    <w:rsid w:val="00480DE3"/>
    <w:rsid w:val="00481308"/>
    <w:rsid w:val="00486774"/>
    <w:rsid w:val="004977C1"/>
    <w:rsid w:val="004A32AF"/>
    <w:rsid w:val="004A3A17"/>
    <w:rsid w:val="004A3E00"/>
    <w:rsid w:val="004B3DF8"/>
    <w:rsid w:val="004C1BD8"/>
    <w:rsid w:val="004C1DAC"/>
    <w:rsid w:val="004C42E2"/>
    <w:rsid w:val="004D4AC6"/>
    <w:rsid w:val="004D7448"/>
    <w:rsid w:val="004E2433"/>
    <w:rsid w:val="004F2228"/>
    <w:rsid w:val="004F2A77"/>
    <w:rsid w:val="00507A3B"/>
    <w:rsid w:val="0051589B"/>
    <w:rsid w:val="0052437F"/>
    <w:rsid w:val="00530A03"/>
    <w:rsid w:val="005338DF"/>
    <w:rsid w:val="0053653A"/>
    <w:rsid w:val="00544121"/>
    <w:rsid w:val="005456AB"/>
    <w:rsid w:val="00550447"/>
    <w:rsid w:val="005650C6"/>
    <w:rsid w:val="005653C4"/>
    <w:rsid w:val="00573625"/>
    <w:rsid w:val="00573EC2"/>
    <w:rsid w:val="005751EC"/>
    <w:rsid w:val="00575D09"/>
    <w:rsid w:val="00577F32"/>
    <w:rsid w:val="005802A8"/>
    <w:rsid w:val="00580419"/>
    <w:rsid w:val="00581322"/>
    <w:rsid w:val="00593815"/>
    <w:rsid w:val="005A0F37"/>
    <w:rsid w:val="005A785A"/>
    <w:rsid w:val="005B1557"/>
    <w:rsid w:val="005B1DE7"/>
    <w:rsid w:val="005B26C7"/>
    <w:rsid w:val="005B4933"/>
    <w:rsid w:val="005C0A80"/>
    <w:rsid w:val="005C505F"/>
    <w:rsid w:val="005D35D2"/>
    <w:rsid w:val="005D4D61"/>
    <w:rsid w:val="005E3512"/>
    <w:rsid w:val="005E3B81"/>
    <w:rsid w:val="005F1CBE"/>
    <w:rsid w:val="005F67E7"/>
    <w:rsid w:val="0060298A"/>
    <w:rsid w:val="00603D99"/>
    <w:rsid w:val="00604C36"/>
    <w:rsid w:val="00606240"/>
    <w:rsid w:val="0061292B"/>
    <w:rsid w:val="006160FA"/>
    <w:rsid w:val="00620F6B"/>
    <w:rsid w:val="00621EC4"/>
    <w:rsid w:val="00623843"/>
    <w:rsid w:val="00624ED4"/>
    <w:rsid w:val="006262ED"/>
    <w:rsid w:val="00632744"/>
    <w:rsid w:val="00632FEE"/>
    <w:rsid w:val="0063760A"/>
    <w:rsid w:val="00637E1F"/>
    <w:rsid w:val="00643C9E"/>
    <w:rsid w:val="00644D6B"/>
    <w:rsid w:val="00645C00"/>
    <w:rsid w:val="00650535"/>
    <w:rsid w:val="0065421B"/>
    <w:rsid w:val="0065619A"/>
    <w:rsid w:val="00656C7C"/>
    <w:rsid w:val="00657F49"/>
    <w:rsid w:val="006600A9"/>
    <w:rsid w:val="006832DE"/>
    <w:rsid w:val="00690832"/>
    <w:rsid w:val="0069191E"/>
    <w:rsid w:val="006A3390"/>
    <w:rsid w:val="006B0303"/>
    <w:rsid w:val="006B07C4"/>
    <w:rsid w:val="006B7DC3"/>
    <w:rsid w:val="006D0196"/>
    <w:rsid w:val="006D1D2B"/>
    <w:rsid w:val="006D7450"/>
    <w:rsid w:val="006F016C"/>
    <w:rsid w:val="007259BA"/>
    <w:rsid w:val="00730AEF"/>
    <w:rsid w:val="00732462"/>
    <w:rsid w:val="00732F7C"/>
    <w:rsid w:val="007450B9"/>
    <w:rsid w:val="00750989"/>
    <w:rsid w:val="007543FE"/>
    <w:rsid w:val="00756B8A"/>
    <w:rsid w:val="0075712C"/>
    <w:rsid w:val="007600EE"/>
    <w:rsid w:val="00762A65"/>
    <w:rsid w:val="00764DF6"/>
    <w:rsid w:val="007665C3"/>
    <w:rsid w:val="007703CC"/>
    <w:rsid w:val="00774033"/>
    <w:rsid w:val="007766A7"/>
    <w:rsid w:val="007809C7"/>
    <w:rsid w:val="00781D2B"/>
    <w:rsid w:val="0078316A"/>
    <w:rsid w:val="00791804"/>
    <w:rsid w:val="00796C40"/>
    <w:rsid w:val="007A2549"/>
    <w:rsid w:val="007A6501"/>
    <w:rsid w:val="007A6E33"/>
    <w:rsid w:val="007B0D02"/>
    <w:rsid w:val="007B475E"/>
    <w:rsid w:val="007D17CE"/>
    <w:rsid w:val="007D22A3"/>
    <w:rsid w:val="007D76F5"/>
    <w:rsid w:val="007E452B"/>
    <w:rsid w:val="007E6CE7"/>
    <w:rsid w:val="007F3911"/>
    <w:rsid w:val="00800B04"/>
    <w:rsid w:val="008032D3"/>
    <w:rsid w:val="00804AF2"/>
    <w:rsid w:val="00806553"/>
    <w:rsid w:val="00824581"/>
    <w:rsid w:val="00827F9F"/>
    <w:rsid w:val="00832249"/>
    <w:rsid w:val="008375A6"/>
    <w:rsid w:val="00840646"/>
    <w:rsid w:val="008411FF"/>
    <w:rsid w:val="0085476A"/>
    <w:rsid w:val="008630AD"/>
    <w:rsid w:val="008751D4"/>
    <w:rsid w:val="00877F86"/>
    <w:rsid w:val="00885C5F"/>
    <w:rsid w:val="0088664D"/>
    <w:rsid w:val="008920BB"/>
    <w:rsid w:val="00897DBE"/>
    <w:rsid w:val="008A1AA7"/>
    <w:rsid w:val="008A2C63"/>
    <w:rsid w:val="008A42D6"/>
    <w:rsid w:val="008A5CA3"/>
    <w:rsid w:val="008B6396"/>
    <w:rsid w:val="008C0B1F"/>
    <w:rsid w:val="008D12FC"/>
    <w:rsid w:val="008E2BD7"/>
    <w:rsid w:val="008E7B4C"/>
    <w:rsid w:val="008F4AC3"/>
    <w:rsid w:val="008F53EF"/>
    <w:rsid w:val="008F6CC4"/>
    <w:rsid w:val="00903392"/>
    <w:rsid w:val="009047A2"/>
    <w:rsid w:val="00905D7B"/>
    <w:rsid w:val="009073F8"/>
    <w:rsid w:val="00910031"/>
    <w:rsid w:val="00912D82"/>
    <w:rsid w:val="00916398"/>
    <w:rsid w:val="009273C9"/>
    <w:rsid w:val="00932F2A"/>
    <w:rsid w:val="00933178"/>
    <w:rsid w:val="009416F6"/>
    <w:rsid w:val="00943447"/>
    <w:rsid w:val="00945EAE"/>
    <w:rsid w:val="00947019"/>
    <w:rsid w:val="00955CA4"/>
    <w:rsid w:val="00957289"/>
    <w:rsid w:val="00963821"/>
    <w:rsid w:val="00964ABB"/>
    <w:rsid w:val="00970B84"/>
    <w:rsid w:val="00974313"/>
    <w:rsid w:val="0098020B"/>
    <w:rsid w:val="00980D46"/>
    <w:rsid w:val="00985B51"/>
    <w:rsid w:val="009906EE"/>
    <w:rsid w:val="00997681"/>
    <w:rsid w:val="009B7BE4"/>
    <w:rsid w:val="009C0007"/>
    <w:rsid w:val="009C3B8D"/>
    <w:rsid w:val="009C4906"/>
    <w:rsid w:val="009D02AE"/>
    <w:rsid w:val="009D2368"/>
    <w:rsid w:val="009E462E"/>
    <w:rsid w:val="009E76BF"/>
    <w:rsid w:val="009F72A4"/>
    <w:rsid w:val="00A01023"/>
    <w:rsid w:val="00A024B6"/>
    <w:rsid w:val="00A02AB6"/>
    <w:rsid w:val="00A11EF7"/>
    <w:rsid w:val="00A13C4E"/>
    <w:rsid w:val="00A13C89"/>
    <w:rsid w:val="00A269EB"/>
    <w:rsid w:val="00A50883"/>
    <w:rsid w:val="00A5382E"/>
    <w:rsid w:val="00A6172A"/>
    <w:rsid w:val="00A71629"/>
    <w:rsid w:val="00A72A34"/>
    <w:rsid w:val="00A77DA1"/>
    <w:rsid w:val="00A80F17"/>
    <w:rsid w:val="00A831B7"/>
    <w:rsid w:val="00AA385F"/>
    <w:rsid w:val="00AA5759"/>
    <w:rsid w:val="00AA7F9B"/>
    <w:rsid w:val="00AB05E7"/>
    <w:rsid w:val="00AB1A5E"/>
    <w:rsid w:val="00AC2D46"/>
    <w:rsid w:val="00AC704B"/>
    <w:rsid w:val="00AD366E"/>
    <w:rsid w:val="00AD5663"/>
    <w:rsid w:val="00AE1E44"/>
    <w:rsid w:val="00AF00AC"/>
    <w:rsid w:val="00AF3859"/>
    <w:rsid w:val="00AF4A62"/>
    <w:rsid w:val="00AF75BD"/>
    <w:rsid w:val="00B075ED"/>
    <w:rsid w:val="00B3410C"/>
    <w:rsid w:val="00B45351"/>
    <w:rsid w:val="00B45B62"/>
    <w:rsid w:val="00B47CF2"/>
    <w:rsid w:val="00B5685A"/>
    <w:rsid w:val="00B638A8"/>
    <w:rsid w:val="00B8253B"/>
    <w:rsid w:val="00B85A6F"/>
    <w:rsid w:val="00B9307C"/>
    <w:rsid w:val="00B9341B"/>
    <w:rsid w:val="00B938F5"/>
    <w:rsid w:val="00B9464B"/>
    <w:rsid w:val="00BA58FD"/>
    <w:rsid w:val="00BB4480"/>
    <w:rsid w:val="00BB4DF5"/>
    <w:rsid w:val="00BC2702"/>
    <w:rsid w:val="00BC52CA"/>
    <w:rsid w:val="00BD0B2D"/>
    <w:rsid w:val="00BD305A"/>
    <w:rsid w:val="00BE0BC6"/>
    <w:rsid w:val="00BE3BBA"/>
    <w:rsid w:val="00BF1407"/>
    <w:rsid w:val="00BF4618"/>
    <w:rsid w:val="00BF7A18"/>
    <w:rsid w:val="00C04757"/>
    <w:rsid w:val="00C06852"/>
    <w:rsid w:val="00C367C7"/>
    <w:rsid w:val="00C553C2"/>
    <w:rsid w:val="00C64AF3"/>
    <w:rsid w:val="00C64E18"/>
    <w:rsid w:val="00C71226"/>
    <w:rsid w:val="00C74EF2"/>
    <w:rsid w:val="00C902F4"/>
    <w:rsid w:val="00C9438F"/>
    <w:rsid w:val="00C9706D"/>
    <w:rsid w:val="00CC2986"/>
    <w:rsid w:val="00CC7F98"/>
    <w:rsid w:val="00CD4B3D"/>
    <w:rsid w:val="00CD700F"/>
    <w:rsid w:val="00CF7AEE"/>
    <w:rsid w:val="00D02443"/>
    <w:rsid w:val="00D10600"/>
    <w:rsid w:val="00D123E7"/>
    <w:rsid w:val="00D206A5"/>
    <w:rsid w:val="00D308F1"/>
    <w:rsid w:val="00D34EA3"/>
    <w:rsid w:val="00D40710"/>
    <w:rsid w:val="00D420ED"/>
    <w:rsid w:val="00D426B7"/>
    <w:rsid w:val="00D46075"/>
    <w:rsid w:val="00D52CF0"/>
    <w:rsid w:val="00D53E6F"/>
    <w:rsid w:val="00D627CF"/>
    <w:rsid w:val="00D67755"/>
    <w:rsid w:val="00D70325"/>
    <w:rsid w:val="00D73126"/>
    <w:rsid w:val="00D735CD"/>
    <w:rsid w:val="00D81480"/>
    <w:rsid w:val="00D83B5C"/>
    <w:rsid w:val="00D87172"/>
    <w:rsid w:val="00D975C5"/>
    <w:rsid w:val="00DA409F"/>
    <w:rsid w:val="00DB125E"/>
    <w:rsid w:val="00DB439D"/>
    <w:rsid w:val="00DC21FD"/>
    <w:rsid w:val="00DC66A8"/>
    <w:rsid w:val="00DD154B"/>
    <w:rsid w:val="00DD53D9"/>
    <w:rsid w:val="00DE118B"/>
    <w:rsid w:val="00DE2BAA"/>
    <w:rsid w:val="00DE4DFC"/>
    <w:rsid w:val="00DE612B"/>
    <w:rsid w:val="00DF2233"/>
    <w:rsid w:val="00DF323C"/>
    <w:rsid w:val="00DF348D"/>
    <w:rsid w:val="00DF6BA6"/>
    <w:rsid w:val="00E00AD7"/>
    <w:rsid w:val="00E026D4"/>
    <w:rsid w:val="00E04A2C"/>
    <w:rsid w:val="00E0683D"/>
    <w:rsid w:val="00E12134"/>
    <w:rsid w:val="00E122AF"/>
    <w:rsid w:val="00E145AA"/>
    <w:rsid w:val="00E15415"/>
    <w:rsid w:val="00E175F0"/>
    <w:rsid w:val="00E214B4"/>
    <w:rsid w:val="00E35714"/>
    <w:rsid w:val="00E4107C"/>
    <w:rsid w:val="00E53F80"/>
    <w:rsid w:val="00E5775D"/>
    <w:rsid w:val="00E665CC"/>
    <w:rsid w:val="00E66C8E"/>
    <w:rsid w:val="00E7210B"/>
    <w:rsid w:val="00E74C66"/>
    <w:rsid w:val="00E7512B"/>
    <w:rsid w:val="00E85AA8"/>
    <w:rsid w:val="00E943A0"/>
    <w:rsid w:val="00E96A59"/>
    <w:rsid w:val="00E97064"/>
    <w:rsid w:val="00E974C9"/>
    <w:rsid w:val="00EA0DFB"/>
    <w:rsid w:val="00EA469D"/>
    <w:rsid w:val="00EA4777"/>
    <w:rsid w:val="00EA5987"/>
    <w:rsid w:val="00EB0CCD"/>
    <w:rsid w:val="00EC1B64"/>
    <w:rsid w:val="00EC5965"/>
    <w:rsid w:val="00ED0BE1"/>
    <w:rsid w:val="00ED2B8E"/>
    <w:rsid w:val="00ED340A"/>
    <w:rsid w:val="00EE2186"/>
    <w:rsid w:val="00EE220E"/>
    <w:rsid w:val="00EE264E"/>
    <w:rsid w:val="00EE3021"/>
    <w:rsid w:val="00EE7CFC"/>
    <w:rsid w:val="00EF20BE"/>
    <w:rsid w:val="00EF479D"/>
    <w:rsid w:val="00F0249B"/>
    <w:rsid w:val="00F03ECA"/>
    <w:rsid w:val="00F072A5"/>
    <w:rsid w:val="00F10925"/>
    <w:rsid w:val="00F216A8"/>
    <w:rsid w:val="00F2502B"/>
    <w:rsid w:val="00F26FF7"/>
    <w:rsid w:val="00F27657"/>
    <w:rsid w:val="00F44503"/>
    <w:rsid w:val="00F447A6"/>
    <w:rsid w:val="00F47F22"/>
    <w:rsid w:val="00F60A1F"/>
    <w:rsid w:val="00F60CBA"/>
    <w:rsid w:val="00F62BE4"/>
    <w:rsid w:val="00F6381B"/>
    <w:rsid w:val="00F65106"/>
    <w:rsid w:val="00F66905"/>
    <w:rsid w:val="00F67443"/>
    <w:rsid w:val="00F67787"/>
    <w:rsid w:val="00F67981"/>
    <w:rsid w:val="00F71854"/>
    <w:rsid w:val="00F75E56"/>
    <w:rsid w:val="00F7609D"/>
    <w:rsid w:val="00F76C00"/>
    <w:rsid w:val="00FB14B3"/>
    <w:rsid w:val="00FB6550"/>
    <w:rsid w:val="00FB6969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67E9C5"/>
  <w15:chartTrackingRefBased/>
  <w15:docId w15:val="{012FEC97-934C-4414-990B-97373998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1322"/>
    <w:pPr>
      <w:spacing w:after="120" w:line="240" w:lineRule="auto"/>
      <w:jc w:val="both"/>
    </w:pPr>
    <w:rPr>
      <w:rFonts w:ascii="Arial" w:hAnsi="Arial"/>
    </w:rPr>
  </w:style>
  <w:style w:type="paragraph" w:styleId="berschrift1">
    <w:name w:val="heading 1"/>
    <w:basedOn w:val="BerichtStandard"/>
    <w:next w:val="BerichtStandard"/>
    <w:link w:val="berschrift1Zchn"/>
    <w:autoRedefine/>
    <w:uiPriority w:val="9"/>
    <w:qFormat/>
    <w:rsid w:val="00604C36"/>
    <w:pPr>
      <w:keepNext/>
      <w:keepLines/>
      <w:pageBreakBefore/>
      <w:numPr>
        <w:numId w:val="11"/>
      </w:numPr>
      <w:spacing w:after="160"/>
      <w:ind w:left="1134" w:hanging="1134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BerichtStandard"/>
    <w:next w:val="BerichtStandard"/>
    <w:link w:val="berschrift2Zchn"/>
    <w:autoRedefine/>
    <w:uiPriority w:val="9"/>
    <w:unhideWhenUsed/>
    <w:qFormat/>
    <w:rsid w:val="00117923"/>
    <w:pPr>
      <w:keepNext/>
      <w:keepLines/>
      <w:numPr>
        <w:ilvl w:val="1"/>
        <w:numId w:val="11"/>
      </w:numPr>
      <w:spacing w:after="160"/>
      <w:ind w:left="1134" w:hanging="1134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BerichtStandard"/>
    <w:next w:val="BerichtStandard"/>
    <w:link w:val="berschrift3Zchn"/>
    <w:autoRedefine/>
    <w:uiPriority w:val="9"/>
    <w:unhideWhenUsed/>
    <w:qFormat/>
    <w:rsid w:val="00604C36"/>
    <w:pPr>
      <w:keepNext/>
      <w:keepLines/>
      <w:numPr>
        <w:ilvl w:val="2"/>
        <w:numId w:val="11"/>
      </w:numPr>
      <w:ind w:left="1134" w:hanging="1134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BerichtStandard"/>
    <w:next w:val="BerichtStandard"/>
    <w:link w:val="berschrift4Zchn"/>
    <w:autoRedefine/>
    <w:uiPriority w:val="9"/>
    <w:unhideWhenUsed/>
    <w:qFormat/>
    <w:rsid w:val="00E943A0"/>
    <w:pPr>
      <w:keepNext/>
      <w:keepLines/>
      <w:numPr>
        <w:ilvl w:val="3"/>
        <w:numId w:val="11"/>
      </w:numPr>
      <w:ind w:left="1134" w:hanging="1134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berschrift4"/>
    <w:next w:val="BerichtStandard"/>
    <w:link w:val="berschrift5Zchn"/>
    <w:autoRedefine/>
    <w:uiPriority w:val="9"/>
    <w:unhideWhenUsed/>
    <w:qFormat/>
    <w:rsid w:val="00824581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D4B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ichtStandard">
    <w:name w:val="Bericht Standard"/>
    <w:basedOn w:val="Standard"/>
    <w:qFormat/>
    <w:rsid w:val="00637E1F"/>
    <w:pPr>
      <w:ind w:left="1134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04C36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7923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4C36"/>
    <w:rPr>
      <w:rFonts w:ascii="Arial" w:eastAsiaTheme="majorEastAsia" w:hAnsi="Arial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943A0"/>
    <w:rPr>
      <w:rFonts w:ascii="Arial" w:eastAsiaTheme="majorEastAsia" w:hAnsi="Arial" w:cstheme="majorBidi"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BD305A"/>
    <w:pPr>
      <w:spacing w:after="240" w:line="480" w:lineRule="exact"/>
      <w:jc w:val="left"/>
    </w:pPr>
    <w:rPr>
      <w:rFonts w:cs="Arial"/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BD305A"/>
    <w:rPr>
      <w:rFonts w:ascii="Arial" w:hAnsi="Arial" w:cs="Arial"/>
      <w:b/>
      <w:sz w:val="48"/>
    </w:rPr>
  </w:style>
  <w:style w:type="paragraph" w:styleId="Fuzeile">
    <w:name w:val="footer"/>
    <w:basedOn w:val="Standard"/>
    <w:link w:val="FuzeileZchn"/>
    <w:unhideWhenUsed/>
    <w:rsid w:val="0000258B"/>
    <w:pPr>
      <w:pBdr>
        <w:top w:val="single" w:sz="4" w:space="1" w:color="auto"/>
      </w:pBdr>
      <w:tabs>
        <w:tab w:val="right" w:pos="9072"/>
      </w:tabs>
      <w:spacing w:after="0"/>
    </w:pPr>
    <w:rPr>
      <w:b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00258B"/>
    <w:rPr>
      <w:rFonts w:ascii="Arial" w:hAnsi="Arial"/>
      <w:b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2DE"/>
    <w:pPr>
      <w:spacing w:after="0"/>
      <w:jc w:val="left"/>
    </w:pPr>
    <w:rPr>
      <w:rFonts w:cs="Arial"/>
      <w:sz w:val="48"/>
      <w:szCs w:val="48"/>
    </w:rPr>
  </w:style>
  <w:style w:type="paragraph" w:styleId="Kopfzeile">
    <w:name w:val="header"/>
    <w:basedOn w:val="Standard"/>
    <w:link w:val="KopfzeileZchn"/>
    <w:semiHidden/>
    <w:unhideWhenUsed/>
    <w:rsid w:val="00186428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semiHidden/>
    <w:rsid w:val="00186428"/>
    <w:rPr>
      <w:rFonts w:ascii="Arial" w:hAnsi="Arial"/>
    </w:rPr>
  </w:style>
  <w:style w:type="paragraph" w:styleId="KeinLeerraum">
    <w:name w:val="No Spacing"/>
    <w:uiPriority w:val="1"/>
    <w:qFormat/>
    <w:rsid w:val="005C505F"/>
    <w:pPr>
      <w:spacing w:after="0" w:line="240" w:lineRule="auto"/>
    </w:pPr>
    <w:rPr>
      <w:rFonts w:ascii="Arial" w:hAnsi="Arial"/>
    </w:rPr>
  </w:style>
  <w:style w:type="paragraph" w:customStyle="1" w:styleId="letzterAbsatzBerichtStandard">
    <w:name w:val="letzter Absatz Bericht Standard"/>
    <w:basedOn w:val="BerichtStandard"/>
    <w:qFormat/>
    <w:rsid w:val="00637E1F"/>
    <w:pPr>
      <w:spacing w:after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7E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7E1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C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20F6B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rsid w:val="00620F6B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C2E23"/>
    <w:pPr>
      <w:numPr>
        <w:numId w:val="0"/>
      </w:numPr>
      <w:jc w:val="left"/>
      <w:outlineLvl w:val="9"/>
    </w:pPr>
    <w:rPr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8B6396"/>
    <w:pPr>
      <w:tabs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E12134"/>
    <w:pPr>
      <w:spacing w:after="100"/>
      <w:ind w:left="2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0C2E23"/>
    <w:pPr>
      <w:spacing w:after="100"/>
      <w:ind w:left="440"/>
    </w:pPr>
  </w:style>
  <w:style w:type="paragraph" w:customStyle="1" w:styleId="berschriftohneGliederung">
    <w:name w:val="Überschrift ohne Gliederung"/>
    <w:basedOn w:val="berschrift1"/>
    <w:next w:val="Standard"/>
    <w:autoRedefine/>
    <w:rsid w:val="00D10600"/>
    <w:pPr>
      <w:keepLines w:val="0"/>
      <w:pageBreakBefore w:val="0"/>
      <w:numPr>
        <w:numId w:val="0"/>
      </w:numPr>
      <w:spacing w:after="240"/>
      <w:jc w:val="left"/>
    </w:pPr>
    <w:rPr>
      <w:rFonts w:eastAsia="Times New Roman" w:cs="Tahoma"/>
      <w:kern w:val="28"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2DE"/>
    <w:rPr>
      <w:rFonts w:ascii="Arial" w:hAnsi="Arial" w:cs="Arial"/>
      <w:sz w:val="48"/>
      <w:szCs w:val="48"/>
    </w:rPr>
  </w:style>
  <w:style w:type="character" w:styleId="Platzhaltertext">
    <w:name w:val="Placeholder Text"/>
    <w:basedOn w:val="Absatz-Standardschriftart"/>
    <w:uiPriority w:val="99"/>
    <w:semiHidden/>
    <w:rsid w:val="00117620"/>
    <w:rPr>
      <w:color w:val="808080"/>
    </w:rPr>
  </w:style>
  <w:style w:type="paragraph" w:styleId="Funotentext">
    <w:name w:val="footnote text"/>
    <w:basedOn w:val="Standard"/>
    <w:link w:val="FunotentextZchn"/>
    <w:semiHidden/>
    <w:rsid w:val="00581322"/>
    <w:pPr>
      <w:ind w:left="142" w:hanging="142"/>
    </w:pPr>
    <w:rPr>
      <w:rFonts w:eastAsia="Times New Roman" w:cs="Times New Roman"/>
      <w:sz w:val="18"/>
      <w:lang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581322"/>
    <w:rPr>
      <w:rFonts w:ascii="Arial" w:eastAsia="Times New Roman" w:hAnsi="Arial" w:cs="Times New Roman"/>
      <w:sz w:val="18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7450B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2986"/>
    <w:rPr>
      <w:sz w:val="16"/>
      <w:szCs w:val="16"/>
    </w:rPr>
  </w:style>
  <w:style w:type="paragraph" w:customStyle="1" w:styleId="letzterAbsatzStandard">
    <w:name w:val="letzter Absatz Standard"/>
    <w:basedOn w:val="Standard"/>
    <w:autoRedefine/>
    <w:qFormat/>
    <w:rsid w:val="003A6BB0"/>
    <w:pPr>
      <w:spacing w:after="240"/>
    </w:pPr>
    <w:rPr>
      <w:rFonts w:cs="Arial"/>
    </w:rPr>
  </w:style>
  <w:style w:type="paragraph" w:styleId="Beschriftung">
    <w:name w:val="caption"/>
    <w:basedOn w:val="BerichtStandard"/>
    <w:next w:val="BerichtStandard"/>
    <w:autoRedefine/>
    <w:uiPriority w:val="35"/>
    <w:unhideWhenUsed/>
    <w:qFormat/>
    <w:rsid w:val="00123598"/>
    <w:pPr>
      <w:spacing w:after="200"/>
    </w:pPr>
    <w:rPr>
      <w:iCs/>
      <w:sz w:val="20"/>
      <w:szCs w:val="18"/>
    </w:rPr>
  </w:style>
  <w:style w:type="paragraph" w:customStyle="1" w:styleId="AufzhlungBerichtStandard">
    <w:name w:val="Aufzählung Bericht Standard"/>
    <w:basedOn w:val="BerichtStandard"/>
    <w:qFormat/>
    <w:rsid w:val="00BA58FD"/>
    <w:pPr>
      <w:numPr>
        <w:numId w:val="13"/>
      </w:numPr>
      <w:ind w:left="1701" w:hanging="567"/>
    </w:pPr>
  </w:style>
  <w:style w:type="paragraph" w:customStyle="1" w:styleId="letzterAbsatzAufzhlungBerichtStandard">
    <w:name w:val="letzter Absatz Aufzählung Bericht Standard"/>
    <w:basedOn w:val="AufzhlungBerichtStandard"/>
    <w:qFormat/>
    <w:rsid w:val="00E4107C"/>
    <w:pPr>
      <w:spacing w:after="240"/>
      <w:ind w:left="1854" w:hanging="360"/>
    </w:pPr>
  </w:style>
  <w:style w:type="paragraph" w:customStyle="1" w:styleId="BeschriftunginAnlage">
    <w:name w:val="Beschriftung in Anlage"/>
    <w:basedOn w:val="Beschriftung"/>
    <w:autoRedefine/>
    <w:qFormat/>
    <w:rsid w:val="00123598"/>
    <w:pPr>
      <w:ind w:left="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824581"/>
    <w:rPr>
      <w:rFonts w:ascii="Arial" w:eastAsiaTheme="majorEastAsia" w:hAnsi="Arial" w:cstheme="majorBidi"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D4B3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5CA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5CA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5C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5CA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av@sust.admi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ust.admin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9603620\Downloads\Datenerhebung_13.05.2019_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905F55A51426F84A510269C58A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3E1E0-76BE-4C21-8539-B0F37BE1A255}"/>
      </w:docPartPr>
      <w:docPartBody>
        <w:p w:rsidR="00000000" w:rsidRDefault="00000000">
          <w:pPr>
            <w:pStyle w:val="7FE905F55A51426F84A510269C58AED6"/>
          </w:pPr>
          <w:r>
            <w:rPr>
              <w:rStyle w:val="Platzhaltertext"/>
              <w:szCs w:val="48"/>
              <w:highlight w:val="yellow"/>
              <w:lang w:val="en-GB"/>
            </w:rPr>
            <w:t>[type of aircraft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9CAF29C206054623863967DF4564B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28A9D-0C13-49A7-B390-DC63878D0729}"/>
      </w:docPartPr>
      <w:docPartBody>
        <w:p w:rsidR="00000000" w:rsidRDefault="00000000">
          <w:pPr>
            <w:pStyle w:val="9CAF29C206054623863967DF4564BD77"/>
          </w:pPr>
          <w:r>
            <w:rPr>
              <w:rStyle w:val="Platzhaltertext"/>
              <w:szCs w:val="48"/>
              <w:highlight w:val="yellow"/>
              <w:lang w:val="en-GB"/>
            </w:rPr>
            <w:t>[registration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1EC7CB9097F74B9495504D8B5143D4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78D4A-5E18-4CC9-94C9-5F1536CDE4A8}"/>
      </w:docPartPr>
      <w:docPartBody>
        <w:p w:rsidR="00000000" w:rsidRDefault="00000000">
          <w:pPr>
            <w:pStyle w:val="1EC7CB9097F74B9495504D8B5143D469"/>
          </w:pPr>
          <w:r>
            <w:rPr>
              <w:rStyle w:val="Platzhaltertext"/>
              <w:szCs w:val="48"/>
              <w:highlight w:val="yellow"/>
              <w:lang w:val="en-GB"/>
            </w:rPr>
            <w:t>[operator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112571C1B87E4368887CD8DFAC77A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F4941-6CF7-4216-86D4-836069F60214}"/>
      </w:docPartPr>
      <w:docPartBody>
        <w:p w:rsidR="00000000" w:rsidRDefault="00000000">
          <w:pPr>
            <w:pStyle w:val="112571C1B87E4368887CD8DFAC77AFB4"/>
          </w:pPr>
          <w:r>
            <w:rPr>
              <w:rStyle w:val="Platzhaltertext"/>
              <w:szCs w:val="48"/>
              <w:highlight w:val="yellow"/>
              <w:lang w:val="en-GB"/>
            </w:rPr>
            <w:t>[owner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48BAFF70DA8543CBA43CEF073E125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7CD4F-F9E6-4F82-AB3A-E0F019F75BA6}"/>
      </w:docPartPr>
      <w:docPartBody>
        <w:p w:rsidR="00000000" w:rsidRDefault="00000000">
          <w:pPr>
            <w:pStyle w:val="48BAFF70DA8543CBA43CEF073E125712"/>
          </w:pPr>
          <w:r>
            <w:rPr>
              <w:rStyle w:val="Platzhaltertext"/>
              <w:szCs w:val="48"/>
              <w:highlight w:val="yellow"/>
              <w:lang w:val="en-GB"/>
            </w:rPr>
            <w:t>[lice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n</w:t>
          </w:r>
          <w:r>
            <w:rPr>
              <w:rStyle w:val="Platzhaltertext"/>
              <w:szCs w:val="48"/>
              <w:highlight w:val="yellow"/>
              <w:lang w:val="en-GB"/>
            </w:rPr>
            <w:t>ce acc. to and issued by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C0B20508495C42EF91A3B2EE84236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000E44-22EC-4448-A3D6-9BBA7C2C8217}"/>
      </w:docPartPr>
      <w:docPartBody>
        <w:p w:rsidR="00000000" w:rsidRDefault="00000000">
          <w:pPr>
            <w:pStyle w:val="C0B20508495C42EF91A3B2EE84236865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62109B344D9E416DA60C56E715706D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98F06-4153-4AF7-92E9-A92EA8E8A003}"/>
      </w:docPartPr>
      <w:docPartBody>
        <w:p w:rsidR="00000000" w:rsidRDefault="00000000">
          <w:pPr>
            <w:pStyle w:val="62109B344D9E416DA60C56E715706DA8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AAC530123B94443DACF6EB3B8485E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35F023-BF48-4C51-A35D-D36E3AA1D4AB}"/>
      </w:docPartPr>
      <w:docPartBody>
        <w:p w:rsidR="00000000" w:rsidRDefault="00000000">
          <w:pPr>
            <w:pStyle w:val="AAC530123B94443DACF6EB3B8485ED62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D7AE8ED8FE7E4437BA8228AD18D60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C4BD8-A1FE-4578-96EB-16868C7AA27D}"/>
      </w:docPartPr>
      <w:docPartBody>
        <w:p w:rsidR="00000000" w:rsidRDefault="00000000">
          <w:pPr>
            <w:pStyle w:val="D7AE8ED8FE7E4437BA8228AD18D60544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6BEB19412FCE44FEBFDFC09543780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A9545-DDAD-4F62-99C4-8F3E251D5587}"/>
      </w:docPartPr>
      <w:docPartBody>
        <w:p w:rsidR="00000000" w:rsidRDefault="00000000">
          <w:pPr>
            <w:pStyle w:val="6BEB19412FCE44FEBFDFC095437806BF"/>
          </w:pPr>
          <w:r>
            <w:rPr>
              <w:rStyle w:val="Platzhaltertext"/>
              <w:szCs w:val="48"/>
              <w:highlight w:val="yellow"/>
              <w:lang w:val="en-GB"/>
            </w:rPr>
            <w:t>[location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D9B6DFD6FA9B4A97A1D3EF626B4BBE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382A3-AA22-4B05-83D5-EFA474DCCA88}"/>
      </w:docPartPr>
      <w:docPartBody>
        <w:p w:rsidR="00000000" w:rsidRDefault="00000000">
          <w:pPr>
            <w:pStyle w:val="D9B6DFD6FA9B4A97A1D3EF626B4BBECC"/>
          </w:pPr>
          <w:r>
            <w:rPr>
              <w:rStyle w:val="Platzhaltertext"/>
              <w:szCs w:val="48"/>
              <w:highlight w:val="yellow"/>
              <w:lang w:val="en-GB"/>
            </w:rPr>
            <w:t>[d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at</w:t>
          </w:r>
          <w:r>
            <w:rPr>
              <w:rStyle w:val="Platzhaltertext"/>
              <w:szCs w:val="48"/>
              <w:highlight w:val="yellow"/>
              <w:lang w:val="en-GB"/>
            </w:rPr>
            <w:t>e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F6137121BEBF4C44B403136621638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CC1AB-4CFD-48A2-A51A-9A92F3DCD415}"/>
      </w:docPartPr>
      <w:docPartBody>
        <w:p w:rsidR="00000000" w:rsidRDefault="00000000">
          <w:pPr>
            <w:pStyle w:val="F6137121BEBF4C44B40313662163879F"/>
          </w:pPr>
          <w:r w:rsidRPr="007665C3">
            <w:rPr>
              <w:rStyle w:val="Platzhaltertext"/>
              <w:szCs w:val="48"/>
              <w:highlight w:val="yellow"/>
              <w:lang w:val="en-GB"/>
            </w:rPr>
            <w:t>[hh:mm]</w:t>
          </w:r>
        </w:p>
      </w:docPartBody>
    </w:docPart>
    <w:docPart>
      <w:docPartPr>
        <w:name w:val="8BC96D9748014D46AD068F28EE35D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4E4C8-9376-48DC-B2FF-3EE338FB2C35}"/>
      </w:docPartPr>
      <w:docPartBody>
        <w:p w:rsidR="00000000" w:rsidRDefault="00000000">
          <w:pPr>
            <w:pStyle w:val="8BC96D9748014D46AD068F28EE35D5D0"/>
          </w:pPr>
          <w:r>
            <w:rPr>
              <w:rStyle w:val="Platzhaltertext"/>
              <w:highlight w:val="yellow"/>
              <w:lang w:val="en-GB"/>
            </w:rPr>
            <w:t>[hour</w:t>
          </w:r>
          <w:r w:rsidRPr="007665C3">
            <w:rPr>
              <w:rStyle w:val="Platzhaltertext"/>
              <w:highlight w:val="yellow"/>
              <w:lang w:val="en-GB"/>
            </w:rPr>
            <w:t>/UTC]</w:t>
          </w:r>
        </w:p>
      </w:docPartBody>
    </w:docPart>
    <w:docPart>
      <w:docPartPr>
        <w:name w:val="1B01500458E9434996C0AADFE4625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FFBD4F-3070-44AB-BAA8-5D1151455074}"/>
      </w:docPartPr>
      <w:docPartBody>
        <w:p w:rsidR="00000000" w:rsidRDefault="00000000">
          <w:pPr>
            <w:pStyle w:val="1B01500458E9434996C0AADFE462561D"/>
          </w:pPr>
          <w:r w:rsidRPr="00176CDF">
            <w:rPr>
              <w:rStyle w:val="Platzhaltertext"/>
            </w:rPr>
            <w:t>Wählen Sie ein Element aus.</w:t>
          </w:r>
        </w:p>
      </w:docPartBody>
    </w:docPart>
    <w:docPart>
      <w:docPartPr>
        <w:name w:val="41B506C0D9044034B56788C6CDE5D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478EF-81BB-4130-B9ED-775BD6A21CAE}"/>
      </w:docPartPr>
      <w:docPartBody>
        <w:p w:rsidR="00000000" w:rsidRDefault="00000000">
          <w:pPr>
            <w:pStyle w:val="41B506C0D9044034B56788C6CDE5D154"/>
          </w:pPr>
          <w:r w:rsidRPr="00BC2702">
            <w:t>[IFR/VFR privat]</w:t>
          </w:r>
        </w:p>
      </w:docPartBody>
    </w:docPart>
    <w:docPart>
      <w:docPartPr>
        <w:name w:val="B59B7818A9104CECB154DE496AAF7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4C831-4E29-457A-AD5F-A1FD8BB2D065}"/>
      </w:docPartPr>
      <w:docPartBody>
        <w:p w:rsidR="00000000" w:rsidRDefault="00000000">
          <w:pPr>
            <w:pStyle w:val="B59B7818A9104CECB154DE496AAF700C"/>
          </w:pPr>
          <w:r w:rsidRPr="00BC2702">
            <w:rPr>
              <w:rStyle w:val="Platzhaltertext"/>
              <w:highlight w:val="yellow"/>
            </w:rPr>
            <w:t>[IFR/VFR]</w:t>
          </w:r>
        </w:p>
      </w:docPartBody>
    </w:docPart>
    <w:docPart>
      <w:docPartPr>
        <w:name w:val="74EC69ECE6EE40F7B9B772480759D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F6097-384D-4A4A-984A-8CCBC49E9C98}"/>
      </w:docPartPr>
      <w:docPartBody>
        <w:p w:rsidR="00000000" w:rsidRDefault="00000000">
          <w:pPr>
            <w:pStyle w:val="74EC69ECE6EE40F7B9B772480759D9FD"/>
          </w:pPr>
          <w:r>
            <w:rPr>
              <w:rStyle w:val="Platzhaltertext"/>
              <w:highlight w:val="yellow"/>
              <w:lang w:val="en-GB"/>
            </w:rPr>
            <w:t>[point of departure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0A42DF80B719446FA73D9A11E5361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234EC-573A-4649-A5A6-CAA6AB26A7E8}"/>
      </w:docPartPr>
      <w:docPartBody>
        <w:p w:rsidR="00000000" w:rsidRDefault="00000000">
          <w:pPr>
            <w:pStyle w:val="0A42DF80B719446FA73D9A11E5361786"/>
          </w:pPr>
          <w:r>
            <w:rPr>
              <w:rStyle w:val="Platzhaltertext"/>
              <w:highlight w:val="yellow"/>
              <w:lang w:val="en-GB"/>
            </w:rPr>
            <w:t>[destination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D2170D8365744D9581F125E7168CC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686D0-E50B-4AAD-8DC7-F674FB48CACA}"/>
      </w:docPartPr>
      <w:docPartBody>
        <w:p w:rsidR="00000000" w:rsidRDefault="00000000">
          <w:pPr>
            <w:pStyle w:val="D2170D8365744D9581F125E7168CCD6D"/>
          </w:pPr>
          <w:r>
            <w:rPr>
              <w:rStyle w:val="Platzhaltertext"/>
              <w:szCs w:val="48"/>
              <w:highlight w:val="yellow"/>
              <w:lang w:val="en-GB"/>
            </w:rPr>
            <w:t>[Please select…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  <w:docPart>
      <w:docPartPr>
        <w:name w:val="AC817EE36909433DA9390734BF509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8DA80-5A7D-4560-8BA4-0EECFF543890}"/>
      </w:docPartPr>
      <w:docPartBody>
        <w:p w:rsidR="00000000" w:rsidRDefault="00000000">
          <w:pPr>
            <w:pStyle w:val="AC817EE36909433DA9390734BF509ACC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25C2981706B743D5B3F2EEA8DBB58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94665-BE70-45DA-AE2A-0DF7F30C0B9D}"/>
      </w:docPartPr>
      <w:docPartBody>
        <w:p w:rsidR="00000000" w:rsidRDefault="00000000">
          <w:pPr>
            <w:pStyle w:val="25C2981706B743D5B3F2EEA8DBB58FBA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53ABE8C8178A4BE9B6AAF6B7B73C9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813A8-8D5D-47E2-964F-9CD3B02C2575}"/>
      </w:docPartPr>
      <w:docPartBody>
        <w:p w:rsidR="00000000" w:rsidRDefault="00000000">
          <w:pPr>
            <w:pStyle w:val="53ABE8C8178A4BE9B6AAF6B7B73C9C62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E6130DC7B2244EA6977B5574FBA28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31F37-F4D5-400E-A6A7-2F011B0754BB}"/>
      </w:docPartPr>
      <w:docPartBody>
        <w:p w:rsidR="00000000" w:rsidRDefault="00000000">
          <w:pPr>
            <w:pStyle w:val="E6130DC7B2244EA6977B5574FBA28767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25EB92F078A54C96A94481315F31B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4BB60-5941-471C-A788-A4FF1AB4C1A9}"/>
      </w:docPartPr>
      <w:docPartBody>
        <w:p w:rsidR="00000000" w:rsidRDefault="00000000">
          <w:pPr>
            <w:pStyle w:val="25EB92F078A54C96A94481315F31B4A7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EF292A4826154457880EB783DC5E9A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76911-DC59-4DDA-98CD-071D0ADC39DA}"/>
      </w:docPartPr>
      <w:docPartBody>
        <w:p w:rsidR="00000000" w:rsidRDefault="00000000">
          <w:pPr>
            <w:pStyle w:val="EF292A4826154457880EB783DC5E9A0E"/>
          </w:pPr>
          <w:r>
            <w:rPr>
              <w:rStyle w:val="Platzhaltertext"/>
              <w:highlight w:val="yellow"/>
              <w:lang w:val="en-GB"/>
            </w:rPr>
            <w:t>[number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D3522084083B459FBDDCA8FC3EF03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4D740-A4C3-4B9E-9884-517A1A2017F4}"/>
      </w:docPartPr>
      <w:docPartBody>
        <w:p w:rsidR="00000000" w:rsidRDefault="00000000">
          <w:pPr>
            <w:pStyle w:val="D3522084083B459FBDDCA8FC3EF03298"/>
          </w:pPr>
          <w:r>
            <w:rPr>
              <w:rStyle w:val="Platzhaltertext"/>
              <w:highlight w:val="yellow"/>
              <w:lang w:val="en-GB"/>
            </w:rPr>
            <w:t>[degree of damage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6DC483F034DD49778E925508DA63F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80991-3CBF-431F-886A-1B1A493B4622}"/>
      </w:docPartPr>
      <w:docPartBody>
        <w:p w:rsidR="00000000" w:rsidRDefault="00000000">
          <w:pPr>
            <w:pStyle w:val="6DC483F034DD49778E925508DA63FBD3"/>
          </w:pPr>
          <w:r>
            <w:rPr>
              <w:rStyle w:val="Platzhaltertext"/>
              <w:highlight w:val="yellow"/>
              <w:lang w:val="en-GB"/>
            </w:rPr>
            <w:t>[description of damage to aircraft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F439F3ABAA4D4148892EB17EE5785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AA70E-CF65-4891-B117-EA47A5737EB3}"/>
      </w:docPartPr>
      <w:docPartBody>
        <w:p w:rsidR="00000000" w:rsidRDefault="00000000">
          <w:pPr>
            <w:pStyle w:val="F439F3ABAA4D4148892EB17EE5785A1F"/>
          </w:pPr>
          <w:r>
            <w:rPr>
              <w:rStyle w:val="Platzhaltertext"/>
              <w:highlight w:val="yellow"/>
              <w:lang w:val="en-GB"/>
            </w:rPr>
            <w:t>[description of other damage</w:t>
          </w:r>
          <w:r w:rsidRPr="007665C3">
            <w:rPr>
              <w:rStyle w:val="Platzhaltertext"/>
              <w:highlight w:val="yellow"/>
              <w:lang w:val="en-GB"/>
            </w:rPr>
            <w:t>]</w:t>
          </w:r>
        </w:p>
      </w:docPartBody>
    </w:docPart>
    <w:docPart>
      <w:docPartPr>
        <w:name w:val="EF83CFE45A4C415A9480F8C5F4C11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532F44-F057-4FAD-9C83-D036B5A12B32}"/>
      </w:docPartPr>
      <w:docPartBody>
        <w:p w:rsidR="00000000" w:rsidRDefault="00000000">
          <w:pPr>
            <w:pStyle w:val="EF83CFE45A4C415A9480F8C5F4C11587"/>
          </w:pPr>
          <w:r w:rsidRPr="007665C3">
            <w:rPr>
              <w:rStyle w:val="Platzhaltertext"/>
              <w:lang w:val="en-GB"/>
            </w:rPr>
            <w:t>Please click here to add text.</w:t>
          </w:r>
        </w:p>
      </w:docPartBody>
    </w:docPart>
    <w:docPart>
      <w:docPartPr>
        <w:name w:val="AE1C618C3D194046BC7BAC6318A58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DF650-BAAB-4350-BB3C-C053E8248D9F}"/>
      </w:docPartPr>
      <w:docPartBody>
        <w:p w:rsidR="00000000" w:rsidRDefault="00000000">
          <w:pPr>
            <w:pStyle w:val="AE1C618C3D194046BC7BAC6318A58EEF"/>
          </w:pPr>
          <w:r w:rsidRPr="007665C3">
            <w:rPr>
              <w:rStyle w:val="Platzhaltertext"/>
              <w:lang w:val="en-GB"/>
            </w:rPr>
            <w:t>Please click here to add text.</w:t>
          </w:r>
        </w:p>
      </w:docPartBody>
    </w:docPart>
    <w:docPart>
      <w:docPartPr>
        <w:name w:val="1038D6928A124257B762C76CF5CF0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5F787-59CD-4D7C-9BCC-8E0C11460AC0}"/>
      </w:docPartPr>
      <w:docPartBody>
        <w:p w:rsidR="00000000" w:rsidRDefault="00000000">
          <w:pPr>
            <w:pStyle w:val="1038D6928A124257B762C76CF5CF0FC0"/>
          </w:pPr>
          <w:r w:rsidRPr="007665C3">
            <w:rPr>
              <w:rStyle w:val="Platzhaltertext"/>
              <w:lang w:val="en-GB"/>
            </w:rPr>
            <w:t>Please click here to add text.</w:t>
          </w:r>
        </w:p>
      </w:docPartBody>
    </w:docPart>
    <w:docPart>
      <w:docPartPr>
        <w:name w:val="DC78E7E9B57B4027A8E6E48215AD4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9FE92-C10A-40DD-B0B8-B475A476E451}"/>
      </w:docPartPr>
      <w:docPartBody>
        <w:p w:rsidR="00000000" w:rsidRDefault="00000000">
          <w:pPr>
            <w:pStyle w:val="DC78E7E9B57B4027A8E6E48215AD4447"/>
          </w:pPr>
          <w:r w:rsidRPr="007665C3">
            <w:rPr>
              <w:rStyle w:val="Platzhaltertext"/>
              <w:lang w:val="en-GB"/>
            </w:rPr>
            <w:t>Please click here to add text.</w:t>
          </w:r>
        </w:p>
      </w:docPartBody>
    </w:docPart>
    <w:docPart>
      <w:docPartPr>
        <w:name w:val="F4F614CC56AA4A7B88669061F512C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8E88A-2C58-481F-A41E-43FC593EC106}"/>
      </w:docPartPr>
      <w:docPartBody>
        <w:p w:rsidR="00000000" w:rsidRDefault="00FA4D3D" w:rsidP="00FA4D3D">
          <w:pPr>
            <w:pStyle w:val="F4F614CC56AA4A7B88669061F512C4D1"/>
          </w:pPr>
          <w:r w:rsidRPr="00BC2702">
            <w:rPr>
              <w:rStyle w:val="Platzhaltertext"/>
              <w:highlight w:val="yellow"/>
            </w:rPr>
            <w:t>[IFR/VFR]</w:t>
          </w:r>
        </w:p>
      </w:docPartBody>
    </w:docPart>
    <w:docPart>
      <w:docPartPr>
        <w:name w:val="D21DBCE31DB7401A9884803E0F77F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7DBC4-1D39-4760-A965-40762B116CB4}"/>
      </w:docPartPr>
      <w:docPartBody>
        <w:p w:rsidR="00000000" w:rsidRDefault="00FA4D3D" w:rsidP="00FA4D3D">
          <w:pPr>
            <w:pStyle w:val="D21DBCE31DB7401A9884803E0F77F5F3"/>
          </w:pPr>
          <w:r>
            <w:rPr>
              <w:rStyle w:val="Platzhaltertext"/>
              <w:szCs w:val="48"/>
              <w:highlight w:val="yellow"/>
              <w:lang w:val="en-GB"/>
            </w:rPr>
            <w:t>[registration</w:t>
          </w:r>
          <w:r w:rsidRPr="007665C3">
            <w:rPr>
              <w:rStyle w:val="Platzhaltertext"/>
              <w:szCs w:val="48"/>
              <w:highlight w:val="yellow"/>
              <w:lang w:val="en-GB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3D"/>
    <w:rsid w:val="000640DC"/>
    <w:rsid w:val="00BE3BBA"/>
    <w:rsid w:val="00FA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A4D3D"/>
    <w:rPr>
      <w:color w:val="808080"/>
    </w:rPr>
  </w:style>
  <w:style w:type="paragraph" w:customStyle="1" w:styleId="7FE905F55A51426F84A510269C58AED6">
    <w:name w:val="7FE905F55A51426F84A510269C58AED6"/>
  </w:style>
  <w:style w:type="paragraph" w:customStyle="1" w:styleId="9CAF29C206054623863967DF4564BD77">
    <w:name w:val="9CAF29C206054623863967DF4564BD77"/>
  </w:style>
  <w:style w:type="paragraph" w:customStyle="1" w:styleId="1EC7CB9097F74B9495504D8B5143D469">
    <w:name w:val="1EC7CB9097F74B9495504D8B5143D469"/>
  </w:style>
  <w:style w:type="paragraph" w:customStyle="1" w:styleId="112571C1B87E4368887CD8DFAC77AFB4">
    <w:name w:val="112571C1B87E4368887CD8DFAC77AFB4"/>
  </w:style>
  <w:style w:type="paragraph" w:customStyle="1" w:styleId="48BAFF70DA8543CBA43CEF073E125712">
    <w:name w:val="48BAFF70DA8543CBA43CEF073E125712"/>
  </w:style>
  <w:style w:type="paragraph" w:customStyle="1" w:styleId="C0B20508495C42EF91A3B2EE84236865">
    <w:name w:val="C0B20508495C42EF91A3B2EE84236865"/>
  </w:style>
  <w:style w:type="paragraph" w:customStyle="1" w:styleId="62109B344D9E416DA60C56E715706DA8">
    <w:name w:val="62109B344D9E416DA60C56E715706DA8"/>
  </w:style>
  <w:style w:type="paragraph" w:customStyle="1" w:styleId="AAC530123B94443DACF6EB3B8485ED62">
    <w:name w:val="AAC530123B94443DACF6EB3B8485ED62"/>
  </w:style>
  <w:style w:type="paragraph" w:customStyle="1" w:styleId="D7AE8ED8FE7E4437BA8228AD18D60544">
    <w:name w:val="D7AE8ED8FE7E4437BA8228AD18D60544"/>
  </w:style>
  <w:style w:type="paragraph" w:customStyle="1" w:styleId="6BEB19412FCE44FEBFDFC095437806BF">
    <w:name w:val="6BEB19412FCE44FEBFDFC095437806BF"/>
  </w:style>
  <w:style w:type="paragraph" w:customStyle="1" w:styleId="D9B6DFD6FA9B4A97A1D3EF626B4BBECC">
    <w:name w:val="D9B6DFD6FA9B4A97A1D3EF626B4BBECC"/>
  </w:style>
  <w:style w:type="paragraph" w:customStyle="1" w:styleId="F6137121BEBF4C44B40313662163879F">
    <w:name w:val="F6137121BEBF4C44B40313662163879F"/>
  </w:style>
  <w:style w:type="paragraph" w:customStyle="1" w:styleId="8BC96D9748014D46AD068F28EE35D5D0">
    <w:name w:val="8BC96D9748014D46AD068F28EE35D5D0"/>
  </w:style>
  <w:style w:type="paragraph" w:customStyle="1" w:styleId="1B01500458E9434996C0AADFE462561D">
    <w:name w:val="1B01500458E9434996C0AADFE462561D"/>
  </w:style>
  <w:style w:type="paragraph" w:customStyle="1" w:styleId="9F36D3348D99478E9C0D2C72F31B0D86">
    <w:name w:val="9F36D3348D99478E9C0D2C72F31B0D86"/>
  </w:style>
  <w:style w:type="paragraph" w:customStyle="1" w:styleId="41B506C0D9044034B56788C6CDE5D154">
    <w:name w:val="41B506C0D9044034B56788C6CDE5D154"/>
  </w:style>
  <w:style w:type="paragraph" w:customStyle="1" w:styleId="B59B7818A9104CECB154DE496AAF700C">
    <w:name w:val="B59B7818A9104CECB154DE496AAF700C"/>
  </w:style>
  <w:style w:type="paragraph" w:customStyle="1" w:styleId="74EC69ECE6EE40F7B9B772480759D9FD">
    <w:name w:val="74EC69ECE6EE40F7B9B772480759D9FD"/>
  </w:style>
  <w:style w:type="paragraph" w:customStyle="1" w:styleId="0A42DF80B719446FA73D9A11E5361786">
    <w:name w:val="0A42DF80B719446FA73D9A11E5361786"/>
  </w:style>
  <w:style w:type="paragraph" w:customStyle="1" w:styleId="D2170D8365744D9581F125E7168CCD6D">
    <w:name w:val="D2170D8365744D9581F125E7168CCD6D"/>
  </w:style>
  <w:style w:type="paragraph" w:customStyle="1" w:styleId="AC817EE36909433DA9390734BF509ACC">
    <w:name w:val="AC817EE36909433DA9390734BF509ACC"/>
  </w:style>
  <w:style w:type="paragraph" w:customStyle="1" w:styleId="25C2981706B743D5B3F2EEA8DBB58FBA">
    <w:name w:val="25C2981706B743D5B3F2EEA8DBB58FBA"/>
  </w:style>
  <w:style w:type="paragraph" w:customStyle="1" w:styleId="53ABE8C8178A4BE9B6AAF6B7B73C9C62">
    <w:name w:val="53ABE8C8178A4BE9B6AAF6B7B73C9C62"/>
  </w:style>
  <w:style w:type="paragraph" w:customStyle="1" w:styleId="E6130DC7B2244EA6977B5574FBA28767">
    <w:name w:val="E6130DC7B2244EA6977B5574FBA28767"/>
  </w:style>
  <w:style w:type="paragraph" w:customStyle="1" w:styleId="25EB92F078A54C96A94481315F31B4A7">
    <w:name w:val="25EB92F078A54C96A94481315F31B4A7"/>
  </w:style>
  <w:style w:type="paragraph" w:customStyle="1" w:styleId="EF292A4826154457880EB783DC5E9A0E">
    <w:name w:val="EF292A4826154457880EB783DC5E9A0E"/>
  </w:style>
  <w:style w:type="paragraph" w:customStyle="1" w:styleId="D3522084083B459FBDDCA8FC3EF03298">
    <w:name w:val="D3522084083B459FBDDCA8FC3EF03298"/>
  </w:style>
  <w:style w:type="paragraph" w:customStyle="1" w:styleId="6DC483F034DD49778E925508DA63FBD3">
    <w:name w:val="6DC483F034DD49778E925508DA63FBD3"/>
  </w:style>
  <w:style w:type="paragraph" w:customStyle="1" w:styleId="F439F3ABAA4D4148892EB17EE5785A1F">
    <w:name w:val="F439F3ABAA4D4148892EB17EE5785A1F"/>
  </w:style>
  <w:style w:type="paragraph" w:customStyle="1" w:styleId="EF83CFE45A4C415A9480F8C5F4C11587">
    <w:name w:val="EF83CFE45A4C415A9480F8C5F4C11587"/>
  </w:style>
  <w:style w:type="paragraph" w:customStyle="1" w:styleId="AE1C618C3D194046BC7BAC6318A58EEF">
    <w:name w:val="AE1C618C3D194046BC7BAC6318A58EEF"/>
  </w:style>
  <w:style w:type="paragraph" w:customStyle="1" w:styleId="1038D6928A124257B762C76CF5CF0FC0">
    <w:name w:val="1038D6928A124257B762C76CF5CF0FC0"/>
  </w:style>
  <w:style w:type="paragraph" w:customStyle="1" w:styleId="DC78E7E9B57B4027A8E6E48215AD4447">
    <w:name w:val="DC78E7E9B57B4027A8E6E48215AD4447"/>
  </w:style>
  <w:style w:type="paragraph" w:customStyle="1" w:styleId="F4F614CC56AA4A7B88669061F512C4D1">
    <w:name w:val="F4F614CC56AA4A7B88669061F512C4D1"/>
    <w:rsid w:val="00FA4D3D"/>
  </w:style>
  <w:style w:type="paragraph" w:customStyle="1" w:styleId="D21DBCE31DB7401A9884803E0F77F5F3">
    <w:name w:val="D21DBCE31DB7401A9884803E0F77F5F3"/>
    <w:rsid w:val="00FA4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2E3FC-D3F9-49B9-97E6-068FC64C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Datenerhebung_13.05.2019_e (1)</Template>
  <TotalTime>0</TotalTime>
  <Pages>2</Pages>
  <Words>270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Philipp SUST</dc:creator>
  <cp:keywords/>
  <dc:description/>
  <cp:lastModifiedBy>Schenk Philipp SUST</cp:lastModifiedBy>
  <cp:revision>1</cp:revision>
  <cp:lastPrinted>2016-11-11T09:29:00Z</cp:lastPrinted>
  <dcterms:created xsi:type="dcterms:W3CDTF">2026-07-06T13:01:00Z</dcterms:created>
  <dcterms:modified xsi:type="dcterms:W3CDTF">2026-07-06T13:02:00Z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2026-07-06T13:02:19Z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2960eca2-d266-4780-9fc6-56622f81b537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